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pPr w:leftFromText="141" w:rightFromText="141" w:vertAnchor="text" w:horzAnchor="margin" w:tblpY="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8111"/>
      </w:tblGrid>
      <w:tr w:rsidR="00083FA2" w:rsidRPr="00CE5408" w14:paraId="1F690B26" w14:textId="77777777" w:rsidTr="00325811">
        <w:tc>
          <w:tcPr>
            <w:tcW w:w="1668" w:type="dxa"/>
            <w:vMerge w:val="restart"/>
          </w:tcPr>
          <w:p w14:paraId="23988B01" w14:textId="77777777" w:rsidR="00083FA2" w:rsidRPr="00133C45" w:rsidRDefault="00F6071C" w:rsidP="00325811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930EB">
              <w:rPr>
                <w:noProof/>
              </w:rPr>
              <w:drawing>
                <wp:inline distT="0" distB="0" distL="0" distR="0" wp14:anchorId="7987AFEB" wp14:editId="6574B152">
                  <wp:extent cx="469900" cy="514985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900" cy="514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11" w:type="dxa"/>
          </w:tcPr>
          <w:p w14:paraId="2E1965F4" w14:textId="77777777" w:rsidR="00083FA2" w:rsidRPr="001446BF" w:rsidRDefault="00083FA2" w:rsidP="00325811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46BF">
              <w:rPr>
                <w:rFonts w:ascii="Arial" w:hAnsi="Arial" w:cs="Arial"/>
                <w:b/>
                <w:bCs/>
                <w:color w:val="000000"/>
              </w:rPr>
              <w:t>Istituto Comprensivo Don Lorenzo Milani</w:t>
            </w:r>
          </w:p>
        </w:tc>
      </w:tr>
      <w:tr w:rsidR="00083FA2" w:rsidRPr="00CE5408" w14:paraId="2C1790CD" w14:textId="77777777" w:rsidTr="00325811">
        <w:tc>
          <w:tcPr>
            <w:tcW w:w="1668" w:type="dxa"/>
            <w:vMerge/>
          </w:tcPr>
          <w:p w14:paraId="1BDD6B8D" w14:textId="77777777" w:rsidR="00083FA2" w:rsidRPr="00133C45" w:rsidRDefault="00083FA2" w:rsidP="00325811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11" w:type="dxa"/>
          </w:tcPr>
          <w:p w14:paraId="1873C349" w14:textId="77777777" w:rsidR="00083FA2" w:rsidRPr="001446BF" w:rsidRDefault="00083FA2" w:rsidP="00325811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1446B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Via Montessori, 5</w:t>
            </w:r>
          </w:p>
        </w:tc>
      </w:tr>
      <w:tr w:rsidR="00083FA2" w:rsidRPr="00CE5408" w14:paraId="1EA60597" w14:textId="77777777" w:rsidTr="00325811">
        <w:tc>
          <w:tcPr>
            <w:tcW w:w="1668" w:type="dxa"/>
            <w:vMerge/>
          </w:tcPr>
          <w:p w14:paraId="1F1AD4AD" w14:textId="77777777" w:rsidR="00083FA2" w:rsidRPr="00133C45" w:rsidRDefault="00083FA2" w:rsidP="00325811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11" w:type="dxa"/>
          </w:tcPr>
          <w:p w14:paraId="635DC045" w14:textId="77777777" w:rsidR="00083FA2" w:rsidRPr="001446BF" w:rsidRDefault="00083FA2" w:rsidP="00325811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1446B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fiic81600a@istruzione.it - fiic81600a@pec.istruzione.it</w:t>
            </w:r>
          </w:p>
        </w:tc>
      </w:tr>
    </w:tbl>
    <w:p w14:paraId="62312242" w14:textId="77777777" w:rsidR="00295006" w:rsidRDefault="00295006" w:rsidP="00083FA2">
      <w:pPr>
        <w:rPr>
          <w:rFonts w:ascii="Book Antiqua" w:hAnsi="Book Antiqua"/>
          <w:sz w:val="22"/>
          <w:szCs w:val="22"/>
        </w:rPr>
      </w:pPr>
    </w:p>
    <w:p w14:paraId="11FC24DB" w14:textId="77777777" w:rsidR="00083FA2" w:rsidRPr="00693B31" w:rsidRDefault="00083FA2" w:rsidP="00083FA2">
      <w:pPr>
        <w:rPr>
          <w:rFonts w:ascii="Book Antiqua" w:hAnsi="Book Antiqua"/>
          <w:sz w:val="22"/>
          <w:szCs w:val="22"/>
        </w:rPr>
      </w:pPr>
    </w:p>
    <w:p w14:paraId="111EA819" w14:textId="77777777" w:rsidR="00D76FCC" w:rsidRPr="00693B31" w:rsidRDefault="00D76FCC" w:rsidP="002A4395">
      <w:pPr>
        <w:jc w:val="right"/>
        <w:rPr>
          <w:rFonts w:ascii="Book Antiqua" w:hAnsi="Book Antiqua"/>
          <w:sz w:val="22"/>
          <w:szCs w:val="22"/>
        </w:rPr>
      </w:pPr>
    </w:p>
    <w:p w14:paraId="602385F2" w14:textId="77777777" w:rsidR="00894FA4" w:rsidRPr="00083FA2" w:rsidRDefault="00536868" w:rsidP="00894FA4">
      <w:pPr>
        <w:jc w:val="right"/>
        <w:rPr>
          <w:rFonts w:ascii="Arial" w:hAnsi="Arial" w:cs="Arial"/>
          <w:bCs/>
          <w:sz w:val="22"/>
          <w:szCs w:val="22"/>
        </w:rPr>
      </w:pPr>
      <w:r w:rsidRPr="00083FA2">
        <w:rPr>
          <w:rFonts w:ascii="Arial" w:hAnsi="Arial" w:cs="Arial"/>
          <w:bCs/>
          <w:sz w:val="22"/>
          <w:szCs w:val="22"/>
        </w:rPr>
        <w:t>Al D</w:t>
      </w:r>
      <w:r w:rsidR="001A470E" w:rsidRPr="00083FA2">
        <w:rPr>
          <w:rFonts w:ascii="Arial" w:hAnsi="Arial" w:cs="Arial"/>
          <w:bCs/>
          <w:sz w:val="22"/>
          <w:szCs w:val="22"/>
        </w:rPr>
        <w:t>ipendente</w:t>
      </w:r>
    </w:p>
    <w:p w14:paraId="4DD67DF7" w14:textId="77777777" w:rsidR="00536868" w:rsidRPr="00083FA2" w:rsidRDefault="00536868" w:rsidP="00894FA4">
      <w:pPr>
        <w:jc w:val="right"/>
        <w:rPr>
          <w:rFonts w:ascii="Arial" w:hAnsi="Arial" w:cs="Arial"/>
          <w:bCs/>
          <w:sz w:val="22"/>
          <w:szCs w:val="22"/>
        </w:rPr>
      </w:pPr>
      <w:r w:rsidRPr="00083FA2">
        <w:rPr>
          <w:rFonts w:ascii="Arial" w:hAnsi="Arial" w:cs="Arial"/>
          <w:bCs/>
          <w:sz w:val="22"/>
          <w:szCs w:val="22"/>
        </w:rPr>
        <w:t>_______________________</w:t>
      </w:r>
    </w:p>
    <w:p w14:paraId="38AB3988" w14:textId="77777777" w:rsidR="00536868" w:rsidRPr="00083FA2" w:rsidRDefault="007F5E05" w:rsidP="00894FA4">
      <w:pPr>
        <w:jc w:val="right"/>
        <w:rPr>
          <w:rFonts w:ascii="Arial" w:hAnsi="Arial" w:cs="Arial"/>
          <w:bCs/>
          <w:sz w:val="22"/>
          <w:szCs w:val="22"/>
        </w:rPr>
      </w:pPr>
      <w:r w:rsidRPr="00083FA2">
        <w:rPr>
          <w:rFonts w:ascii="Arial" w:hAnsi="Arial" w:cs="Arial"/>
          <w:bCs/>
          <w:sz w:val="22"/>
          <w:szCs w:val="22"/>
        </w:rPr>
        <w:t>Via e-mail</w:t>
      </w:r>
      <w:r w:rsidR="006F6C09" w:rsidRPr="00083FA2">
        <w:rPr>
          <w:rFonts w:ascii="Arial" w:hAnsi="Arial" w:cs="Arial"/>
          <w:bCs/>
          <w:sz w:val="22"/>
          <w:szCs w:val="22"/>
        </w:rPr>
        <w:t xml:space="preserve"> istituzionale</w:t>
      </w:r>
    </w:p>
    <w:p w14:paraId="1BCAF737" w14:textId="77777777" w:rsidR="001A470E" w:rsidRPr="00083FA2" w:rsidRDefault="001A470E" w:rsidP="00894FA4">
      <w:pPr>
        <w:jc w:val="right"/>
        <w:rPr>
          <w:rFonts w:ascii="Arial" w:hAnsi="Arial" w:cs="Arial"/>
          <w:bCs/>
          <w:sz w:val="22"/>
          <w:szCs w:val="22"/>
        </w:rPr>
      </w:pPr>
      <w:r w:rsidRPr="00083FA2">
        <w:rPr>
          <w:rFonts w:ascii="Arial" w:hAnsi="Arial" w:cs="Arial"/>
          <w:bCs/>
          <w:sz w:val="22"/>
          <w:szCs w:val="22"/>
        </w:rPr>
        <w:t>Oppure</w:t>
      </w:r>
    </w:p>
    <w:p w14:paraId="547AC688" w14:textId="77777777" w:rsidR="00CA040C" w:rsidRPr="00083FA2" w:rsidRDefault="001A470E" w:rsidP="00894FA4">
      <w:pPr>
        <w:jc w:val="right"/>
        <w:rPr>
          <w:rFonts w:ascii="Arial" w:hAnsi="Arial" w:cs="Arial"/>
          <w:bCs/>
          <w:sz w:val="22"/>
          <w:szCs w:val="22"/>
        </w:rPr>
      </w:pPr>
      <w:r w:rsidRPr="00083FA2">
        <w:rPr>
          <w:rFonts w:ascii="Arial" w:hAnsi="Arial" w:cs="Arial"/>
          <w:bCs/>
          <w:sz w:val="22"/>
          <w:szCs w:val="22"/>
        </w:rPr>
        <w:t>S.P.M.</w:t>
      </w:r>
    </w:p>
    <w:p w14:paraId="051F292D" w14:textId="77777777" w:rsidR="00894FA4" w:rsidRPr="00083FA2" w:rsidRDefault="00894FA4" w:rsidP="00894FA4">
      <w:pPr>
        <w:jc w:val="right"/>
        <w:rPr>
          <w:rFonts w:ascii="Arial" w:hAnsi="Arial" w:cs="Arial"/>
          <w:sz w:val="22"/>
          <w:szCs w:val="22"/>
        </w:rPr>
      </w:pPr>
    </w:p>
    <w:p w14:paraId="177B47B1" w14:textId="77777777" w:rsidR="00894FA4" w:rsidRPr="00083FA2" w:rsidRDefault="00894FA4" w:rsidP="00894FA4">
      <w:pPr>
        <w:jc w:val="right"/>
        <w:rPr>
          <w:rFonts w:ascii="Arial" w:hAnsi="Arial" w:cs="Arial"/>
          <w:sz w:val="22"/>
          <w:szCs w:val="22"/>
        </w:rPr>
      </w:pPr>
    </w:p>
    <w:p w14:paraId="6F7A0872" w14:textId="77777777" w:rsidR="00894FA4" w:rsidRPr="00083FA2" w:rsidRDefault="00894FA4" w:rsidP="00894FA4">
      <w:pPr>
        <w:jc w:val="both"/>
        <w:rPr>
          <w:rFonts w:ascii="Arial" w:hAnsi="Arial" w:cs="Arial"/>
          <w:sz w:val="22"/>
          <w:szCs w:val="22"/>
        </w:rPr>
      </w:pPr>
      <w:r w:rsidRPr="00083FA2">
        <w:rPr>
          <w:rFonts w:ascii="Arial" w:hAnsi="Arial" w:cs="Arial"/>
          <w:sz w:val="22"/>
          <w:szCs w:val="22"/>
        </w:rPr>
        <w:t xml:space="preserve">Oggetto: </w:t>
      </w:r>
      <w:r w:rsidR="007347D7" w:rsidRPr="00083FA2">
        <w:rPr>
          <w:rFonts w:ascii="Arial" w:hAnsi="Arial" w:cs="Arial"/>
          <w:sz w:val="22"/>
          <w:szCs w:val="22"/>
        </w:rPr>
        <w:t xml:space="preserve">attribuzione di </w:t>
      </w:r>
      <w:r w:rsidR="007F23ED" w:rsidRPr="00083FA2">
        <w:rPr>
          <w:rFonts w:ascii="Arial" w:hAnsi="Arial" w:cs="Arial"/>
          <w:sz w:val="22"/>
          <w:szCs w:val="22"/>
        </w:rPr>
        <w:t xml:space="preserve">specifici </w:t>
      </w:r>
      <w:r w:rsidR="00B93311" w:rsidRPr="00083FA2">
        <w:rPr>
          <w:rFonts w:ascii="Arial" w:hAnsi="Arial" w:cs="Arial"/>
          <w:sz w:val="22"/>
          <w:szCs w:val="22"/>
        </w:rPr>
        <w:t>funzioni e compiti al</w:t>
      </w:r>
      <w:r w:rsidR="009E7ECC" w:rsidRPr="00083FA2">
        <w:rPr>
          <w:rFonts w:ascii="Arial" w:hAnsi="Arial" w:cs="Arial"/>
          <w:sz w:val="22"/>
          <w:szCs w:val="22"/>
        </w:rPr>
        <w:t xml:space="preserve"> DESIGNATO al trattamento dati personali ai</w:t>
      </w:r>
      <w:r w:rsidR="001D1EB1" w:rsidRPr="00083FA2">
        <w:rPr>
          <w:rFonts w:ascii="Arial" w:hAnsi="Arial" w:cs="Arial"/>
          <w:sz w:val="22"/>
          <w:szCs w:val="22"/>
        </w:rPr>
        <w:t xml:space="preserve"> sensi del </w:t>
      </w:r>
      <w:r w:rsidR="007347D7" w:rsidRPr="00083FA2">
        <w:rPr>
          <w:rFonts w:ascii="Arial" w:hAnsi="Arial" w:cs="Arial"/>
          <w:bCs/>
          <w:sz w:val="22"/>
          <w:szCs w:val="22"/>
        </w:rPr>
        <w:t xml:space="preserve">Regolamento UE 2016/679 e </w:t>
      </w:r>
      <w:proofErr w:type="spellStart"/>
      <w:r w:rsidRPr="00083FA2">
        <w:rPr>
          <w:rFonts w:ascii="Arial" w:hAnsi="Arial" w:cs="Arial"/>
          <w:bCs/>
          <w:sz w:val="22"/>
          <w:szCs w:val="22"/>
        </w:rPr>
        <w:t>D.Lgs.</w:t>
      </w:r>
      <w:proofErr w:type="spellEnd"/>
      <w:r w:rsidRPr="00083FA2">
        <w:rPr>
          <w:rFonts w:ascii="Arial" w:hAnsi="Arial" w:cs="Arial"/>
          <w:bCs/>
          <w:sz w:val="22"/>
          <w:szCs w:val="22"/>
        </w:rPr>
        <w:t xml:space="preserve"> n. 196/2003</w:t>
      </w:r>
      <w:r w:rsidR="0040500E" w:rsidRPr="00083FA2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40500E" w:rsidRPr="00083FA2">
        <w:rPr>
          <w:rFonts w:ascii="Arial" w:hAnsi="Arial" w:cs="Arial"/>
          <w:bCs/>
          <w:sz w:val="22"/>
          <w:szCs w:val="22"/>
        </w:rPr>
        <w:t>s.m.i.</w:t>
      </w:r>
      <w:proofErr w:type="spellEnd"/>
      <w:r w:rsidR="007347D7" w:rsidRPr="00083FA2">
        <w:rPr>
          <w:rFonts w:ascii="Arial" w:hAnsi="Arial" w:cs="Arial"/>
          <w:bCs/>
          <w:sz w:val="22"/>
          <w:szCs w:val="22"/>
        </w:rPr>
        <w:t xml:space="preserve"> </w:t>
      </w:r>
      <w:r w:rsidR="009C389A" w:rsidRPr="00083FA2">
        <w:rPr>
          <w:rFonts w:ascii="Arial" w:hAnsi="Arial" w:cs="Arial"/>
          <w:bCs/>
          <w:sz w:val="22"/>
          <w:szCs w:val="22"/>
        </w:rPr>
        <w:t>Area dei servizi generali ed amministrativi.</w:t>
      </w:r>
    </w:p>
    <w:p w14:paraId="37A2F1A1" w14:textId="77777777" w:rsidR="00894FA4" w:rsidRPr="00083FA2" w:rsidRDefault="00894FA4" w:rsidP="00894FA4">
      <w:pPr>
        <w:jc w:val="both"/>
        <w:rPr>
          <w:rFonts w:ascii="Arial" w:hAnsi="Arial" w:cs="Arial"/>
          <w:sz w:val="22"/>
          <w:szCs w:val="22"/>
        </w:rPr>
      </w:pPr>
    </w:p>
    <w:p w14:paraId="011C7CD7" w14:textId="77777777" w:rsidR="00894FA4" w:rsidRPr="00630D67" w:rsidRDefault="00894FA4" w:rsidP="00894FA4">
      <w:pPr>
        <w:jc w:val="center"/>
        <w:rPr>
          <w:rFonts w:ascii="Arial" w:hAnsi="Arial" w:cs="Arial"/>
          <w:b/>
          <w:sz w:val="22"/>
          <w:szCs w:val="22"/>
        </w:rPr>
      </w:pPr>
      <w:r w:rsidRPr="00630D67">
        <w:rPr>
          <w:rFonts w:ascii="Arial" w:hAnsi="Arial" w:cs="Arial"/>
          <w:b/>
          <w:sz w:val="22"/>
          <w:szCs w:val="22"/>
        </w:rPr>
        <w:t>IL DIRIGENTE</w:t>
      </w:r>
      <w:r w:rsidR="00187A34" w:rsidRPr="00630D67">
        <w:rPr>
          <w:rFonts w:ascii="Arial" w:hAnsi="Arial" w:cs="Arial"/>
          <w:b/>
          <w:sz w:val="22"/>
          <w:szCs w:val="22"/>
        </w:rPr>
        <w:t xml:space="preserve"> SCOLASTICO</w:t>
      </w:r>
    </w:p>
    <w:p w14:paraId="3CEE054B" w14:textId="77777777" w:rsidR="00894FA4" w:rsidRPr="00083FA2" w:rsidRDefault="00894FA4" w:rsidP="00894FA4">
      <w:pPr>
        <w:jc w:val="both"/>
        <w:rPr>
          <w:rFonts w:ascii="Arial" w:hAnsi="Arial" w:cs="Arial"/>
          <w:sz w:val="22"/>
          <w:szCs w:val="22"/>
        </w:rPr>
      </w:pPr>
    </w:p>
    <w:p w14:paraId="124DE923" w14:textId="77777777" w:rsidR="00894FA4" w:rsidRPr="00083FA2" w:rsidRDefault="00894FA4" w:rsidP="00755F3A">
      <w:pPr>
        <w:jc w:val="both"/>
        <w:rPr>
          <w:rFonts w:ascii="Arial" w:hAnsi="Arial" w:cs="Arial"/>
          <w:sz w:val="22"/>
          <w:szCs w:val="22"/>
        </w:rPr>
      </w:pPr>
      <w:r w:rsidRPr="00083FA2">
        <w:rPr>
          <w:rFonts w:ascii="Arial" w:hAnsi="Arial" w:cs="Arial"/>
          <w:sz w:val="22"/>
          <w:szCs w:val="22"/>
        </w:rPr>
        <w:t>VISTO il Regolamento UE 2016/679 con parti</w:t>
      </w:r>
      <w:r w:rsidR="0040500E" w:rsidRPr="00083FA2">
        <w:rPr>
          <w:rFonts w:ascii="Arial" w:hAnsi="Arial" w:cs="Arial"/>
          <w:sz w:val="22"/>
          <w:szCs w:val="22"/>
        </w:rPr>
        <w:t xml:space="preserve">colare riguardo agli artt.  </w:t>
      </w:r>
      <w:r w:rsidR="008677C1" w:rsidRPr="00083FA2">
        <w:rPr>
          <w:rFonts w:ascii="Arial" w:hAnsi="Arial" w:cs="Arial"/>
          <w:sz w:val="22"/>
          <w:szCs w:val="22"/>
        </w:rPr>
        <w:t xml:space="preserve">5, 6, </w:t>
      </w:r>
      <w:r w:rsidR="0040500E" w:rsidRPr="00083FA2">
        <w:rPr>
          <w:rFonts w:ascii="Arial" w:hAnsi="Arial" w:cs="Arial"/>
          <w:sz w:val="22"/>
          <w:szCs w:val="22"/>
        </w:rPr>
        <w:t xml:space="preserve">24, </w:t>
      </w:r>
      <w:r w:rsidRPr="00083FA2">
        <w:rPr>
          <w:rFonts w:ascii="Arial" w:hAnsi="Arial" w:cs="Arial"/>
          <w:sz w:val="22"/>
          <w:szCs w:val="22"/>
        </w:rPr>
        <w:t>29 e 32;</w:t>
      </w:r>
    </w:p>
    <w:p w14:paraId="51F5AF51" w14:textId="77777777" w:rsidR="00804503" w:rsidRPr="00083FA2" w:rsidRDefault="00804503" w:rsidP="00804503">
      <w:pPr>
        <w:jc w:val="both"/>
        <w:rPr>
          <w:rFonts w:ascii="Arial" w:hAnsi="Arial" w:cs="Arial"/>
          <w:sz w:val="22"/>
          <w:szCs w:val="22"/>
        </w:rPr>
      </w:pPr>
      <w:r w:rsidRPr="00083FA2">
        <w:rPr>
          <w:rFonts w:ascii="Arial" w:hAnsi="Arial" w:cs="Arial"/>
          <w:sz w:val="22"/>
          <w:szCs w:val="22"/>
        </w:rPr>
        <w:t>VISTI i PRINCIPI applicabili al trattamento de</w:t>
      </w:r>
      <w:r w:rsidR="00B4278E" w:rsidRPr="00083FA2">
        <w:rPr>
          <w:rFonts w:ascii="Arial" w:hAnsi="Arial" w:cs="Arial"/>
          <w:sz w:val="22"/>
          <w:szCs w:val="22"/>
        </w:rPr>
        <w:t>i dati sanciti dall’art. 5 del R</w:t>
      </w:r>
      <w:r w:rsidRPr="00083FA2">
        <w:rPr>
          <w:rFonts w:ascii="Arial" w:hAnsi="Arial" w:cs="Arial"/>
          <w:sz w:val="22"/>
          <w:szCs w:val="22"/>
        </w:rPr>
        <w:t>egolamento UE che in sintesi si riportano</w:t>
      </w:r>
      <w:r w:rsidR="00B4278E" w:rsidRPr="00083FA2">
        <w:rPr>
          <w:rFonts w:ascii="Arial" w:hAnsi="Arial" w:cs="Arial"/>
          <w:sz w:val="22"/>
          <w:szCs w:val="22"/>
        </w:rPr>
        <w:t xml:space="preserve"> come segue</w:t>
      </w:r>
      <w:r w:rsidRPr="00083FA2">
        <w:rPr>
          <w:rFonts w:ascii="Arial" w:hAnsi="Arial" w:cs="Arial"/>
          <w:sz w:val="22"/>
          <w:szCs w:val="22"/>
        </w:rPr>
        <w:t>: liceità, correttezza e trasparenza; limitazione della finalità; minimizzazione dei dati; esattezza, limitazione della conservazione, integrità e riservatezza e infine la responsabilizzazione del Titolare;</w:t>
      </w:r>
    </w:p>
    <w:p w14:paraId="59539AD4" w14:textId="77777777" w:rsidR="0094443E" w:rsidRPr="00083FA2" w:rsidRDefault="0094443E" w:rsidP="00755F3A">
      <w:pPr>
        <w:jc w:val="both"/>
        <w:rPr>
          <w:rFonts w:ascii="Arial" w:hAnsi="Arial" w:cs="Arial"/>
          <w:sz w:val="22"/>
          <w:szCs w:val="22"/>
        </w:rPr>
      </w:pPr>
      <w:r w:rsidRPr="00083FA2">
        <w:rPr>
          <w:rFonts w:ascii="Arial" w:hAnsi="Arial" w:cs="Arial"/>
          <w:sz w:val="22"/>
          <w:szCs w:val="22"/>
        </w:rPr>
        <w:t xml:space="preserve">VISTO </w:t>
      </w:r>
      <w:r w:rsidR="009E7ECC" w:rsidRPr="00083FA2">
        <w:rPr>
          <w:rFonts w:ascii="Arial" w:hAnsi="Arial" w:cs="Arial"/>
          <w:sz w:val="22"/>
          <w:szCs w:val="22"/>
        </w:rPr>
        <w:t>il comma 1 del</w:t>
      </w:r>
      <w:r w:rsidRPr="00083FA2">
        <w:rPr>
          <w:rFonts w:ascii="Arial" w:hAnsi="Arial" w:cs="Arial"/>
          <w:sz w:val="22"/>
          <w:szCs w:val="22"/>
        </w:rPr>
        <w:t>l’art. 2-</w:t>
      </w:r>
      <w:r w:rsidRPr="00083FA2">
        <w:rPr>
          <w:rFonts w:ascii="Arial" w:hAnsi="Arial" w:cs="Arial"/>
          <w:i/>
          <w:sz w:val="22"/>
          <w:szCs w:val="22"/>
        </w:rPr>
        <w:t>quaterdecies</w:t>
      </w:r>
      <w:r w:rsidRPr="00083FA2">
        <w:rPr>
          <w:rFonts w:ascii="Arial" w:hAnsi="Arial" w:cs="Arial"/>
          <w:sz w:val="22"/>
          <w:szCs w:val="22"/>
        </w:rPr>
        <w:t xml:space="preserve"> del D. Lgs. 196/2003 </w:t>
      </w:r>
      <w:proofErr w:type="spellStart"/>
      <w:r w:rsidRPr="00083FA2">
        <w:rPr>
          <w:rFonts w:ascii="Arial" w:hAnsi="Arial" w:cs="Arial"/>
          <w:sz w:val="22"/>
          <w:szCs w:val="22"/>
        </w:rPr>
        <w:t>s.m.i.</w:t>
      </w:r>
      <w:proofErr w:type="spellEnd"/>
      <w:r w:rsidRPr="00083FA2">
        <w:rPr>
          <w:rFonts w:ascii="Arial" w:hAnsi="Arial" w:cs="Arial"/>
          <w:sz w:val="22"/>
          <w:szCs w:val="22"/>
        </w:rPr>
        <w:t>;</w:t>
      </w:r>
    </w:p>
    <w:p w14:paraId="7767A023" w14:textId="77777777" w:rsidR="00804503" w:rsidRPr="00083FA2" w:rsidRDefault="00804503" w:rsidP="00804503">
      <w:pPr>
        <w:jc w:val="both"/>
        <w:rPr>
          <w:rFonts w:ascii="Arial" w:hAnsi="Arial" w:cs="Arial"/>
          <w:sz w:val="22"/>
          <w:szCs w:val="22"/>
        </w:rPr>
      </w:pPr>
      <w:r w:rsidRPr="00083FA2">
        <w:rPr>
          <w:rFonts w:ascii="Arial" w:hAnsi="Arial" w:cs="Arial"/>
          <w:sz w:val="22"/>
          <w:szCs w:val="22"/>
        </w:rPr>
        <w:t>CON</w:t>
      </w:r>
      <w:r w:rsidR="00566596" w:rsidRPr="00083FA2">
        <w:rPr>
          <w:rFonts w:ascii="Arial" w:hAnsi="Arial" w:cs="Arial"/>
          <w:sz w:val="22"/>
          <w:szCs w:val="22"/>
        </w:rPr>
        <w:t xml:space="preserve">SIDERATO </w:t>
      </w:r>
      <w:r w:rsidRPr="00083FA2">
        <w:rPr>
          <w:rFonts w:ascii="Arial" w:hAnsi="Arial" w:cs="Arial"/>
          <w:sz w:val="22"/>
          <w:szCs w:val="22"/>
        </w:rPr>
        <w:t xml:space="preserve">che le uniche basi di liceità del trattamento dei dati effettuati dall’Istituzione scolastica sono individuate nell’art. 6 § 1 lett. e) e nell’art. 9 § 2 lett. g) del Regolamento UE 2016/679 così come specificato dall’art. 2-ter del </w:t>
      </w:r>
      <w:proofErr w:type="spellStart"/>
      <w:r w:rsidRPr="00083FA2">
        <w:rPr>
          <w:rFonts w:ascii="Arial" w:hAnsi="Arial" w:cs="Arial"/>
          <w:sz w:val="22"/>
          <w:szCs w:val="22"/>
        </w:rPr>
        <w:t>D.L</w:t>
      </w:r>
      <w:r w:rsidR="00B4278E" w:rsidRPr="00083FA2">
        <w:rPr>
          <w:rFonts w:ascii="Arial" w:hAnsi="Arial" w:cs="Arial"/>
          <w:sz w:val="22"/>
          <w:szCs w:val="22"/>
        </w:rPr>
        <w:t>gs.</w:t>
      </w:r>
      <w:proofErr w:type="spellEnd"/>
      <w:r w:rsidR="00B4278E" w:rsidRPr="00083FA2">
        <w:rPr>
          <w:rFonts w:ascii="Arial" w:hAnsi="Arial" w:cs="Arial"/>
          <w:sz w:val="22"/>
          <w:szCs w:val="22"/>
        </w:rPr>
        <w:t xml:space="preserve"> 196/2003 </w:t>
      </w:r>
      <w:proofErr w:type="spellStart"/>
      <w:r w:rsidR="00B4278E" w:rsidRPr="00083FA2">
        <w:rPr>
          <w:rFonts w:ascii="Arial" w:hAnsi="Arial" w:cs="Arial"/>
          <w:sz w:val="22"/>
          <w:szCs w:val="22"/>
        </w:rPr>
        <w:t>s.m.i.</w:t>
      </w:r>
      <w:proofErr w:type="spellEnd"/>
      <w:r w:rsidR="00B4278E" w:rsidRPr="00083FA2">
        <w:rPr>
          <w:rFonts w:ascii="Arial" w:hAnsi="Arial" w:cs="Arial"/>
          <w:sz w:val="22"/>
          <w:szCs w:val="22"/>
        </w:rPr>
        <w:t>;</w:t>
      </w:r>
    </w:p>
    <w:p w14:paraId="5D7758D9" w14:textId="77777777" w:rsidR="00894FA4" w:rsidRPr="00083FA2" w:rsidRDefault="00894FA4" w:rsidP="00755F3A">
      <w:pPr>
        <w:jc w:val="both"/>
        <w:rPr>
          <w:rFonts w:ascii="Arial" w:hAnsi="Arial" w:cs="Arial"/>
          <w:sz w:val="22"/>
          <w:szCs w:val="22"/>
        </w:rPr>
      </w:pPr>
      <w:r w:rsidRPr="00083FA2">
        <w:rPr>
          <w:rFonts w:ascii="Arial" w:hAnsi="Arial" w:cs="Arial"/>
          <w:sz w:val="22"/>
          <w:szCs w:val="22"/>
        </w:rPr>
        <w:t xml:space="preserve">CONSIDERATO che questo Istituto è </w:t>
      </w:r>
      <w:r w:rsidR="00B4278E" w:rsidRPr="00083FA2">
        <w:rPr>
          <w:rFonts w:ascii="Arial" w:hAnsi="Arial" w:cs="Arial"/>
          <w:sz w:val="22"/>
          <w:szCs w:val="22"/>
        </w:rPr>
        <w:t xml:space="preserve">il </w:t>
      </w:r>
      <w:r w:rsidR="008F0D3F" w:rsidRPr="00083FA2">
        <w:rPr>
          <w:rFonts w:ascii="Arial" w:hAnsi="Arial" w:cs="Arial"/>
          <w:sz w:val="22"/>
          <w:szCs w:val="22"/>
        </w:rPr>
        <w:t xml:space="preserve">Titolare </w:t>
      </w:r>
      <w:r w:rsidRPr="00083FA2">
        <w:rPr>
          <w:rFonts w:ascii="Arial" w:hAnsi="Arial" w:cs="Arial"/>
          <w:sz w:val="22"/>
          <w:szCs w:val="22"/>
        </w:rPr>
        <w:t>del</w:t>
      </w:r>
      <w:r w:rsidR="00B4278E" w:rsidRPr="00083FA2">
        <w:rPr>
          <w:rFonts w:ascii="Arial" w:hAnsi="Arial" w:cs="Arial"/>
          <w:sz w:val="22"/>
          <w:szCs w:val="22"/>
        </w:rPr>
        <w:t xml:space="preserve"> trattamento dei dati personali,</w:t>
      </w:r>
      <w:r w:rsidR="00CA040C" w:rsidRPr="00083FA2">
        <w:rPr>
          <w:rFonts w:ascii="Arial" w:hAnsi="Arial" w:cs="Arial"/>
          <w:sz w:val="22"/>
          <w:szCs w:val="22"/>
        </w:rPr>
        <w:t xml:space="preserve"> particolari</w:t>
      </w:r>
      <w:r w:rsidR="00B4278E" w:rsidRPr="00083FA2">
        <w:rPr>
          <w:rFonts w:ascii="Arial" w:hAnsi="Arial" w:cs="Arial"/>
          <w:sz w:val="22"/>
          <w:szCs w:val="22"/>
        </w:rPr>
        <w:t xml:space="preserve"> e giudiziari </w:t>
      </w:r>
      <w:r w:rsidRPr="00083FA2">
        <w:rPr>
          <w:rFonts w:ascii="Arial" w:hAnsi="Arial" w:cs="Arial"/>
          <w:sz w:val="22"/>
          <w:szCs w:val="22"/>
        </w:rPr>
        <w:t>di alunni, genitori</w:t>
      </w:r>
      <w:r w:rsidR="00B55697" w:rsidRPr="00083FA2">
        <w:rPr>
          <w:rFonts w:ascii="Arial" w:hAnsi="Arial" w:cs="Arial"/>
          <w:sz w:val="22"/>
          <w:szCs w:val="22"/>
        </w:rPr>
        <w:t>/esercent</w:t>
      </w:r>
      <w:r w:rsidR="005130DA" w:rsidRPr="00083FA2">
        <w:rPr>
          <w:rFonts w:ascii="Arial" w:hAnsi="Arial" w:cs="Arial"/>
          <w:sz w:val="22"/>
          <w:szCs w:val="22"/>
        </w:rPr>
        <w:t>i</w:t>
      </w:r>
      <w:r w:rsidR="00B55697" w:rsidRPr="00083FA2">
        <w:rPr>
          <w:rFonts w:ascii="Arial" w:hAnsi="Arial" w:cs="Arial"/>
          <w:sz w:val="22"/>
          <w:szCs w:val="22"/>
        </w:rPr>
        <w:t xml:space="preserve"> la</w:t>
      </w:r>
      <w:r w:rsidRPr="00083FA2">
        <w:rPr>
          <w:rFonts w:ascii="Arial" w:hAnsi="Arial" w:cs="Arial"/>
          <w:sz w:val="22"/>
          <w:szCs w:val="22"/>
        </w:rPr>
        <w:t>, personale dipendente, fornitori, e qualunque altro soggetto che abbia rapporti con l’Istituto medesimo e che a questo conferisca, volontariamente o per obbligo</w:t>
      </w:r>
      <w:r w:rsidR="00CA040C" w:rsidRPr="00083FA2">
        <w:rPr>
          <w:rFonts w:ascii="Arial" w:hAnsi="Arial" w:cs="Arial"/>
          <w:sz w:val="22"/>
          <w:szCs w:val="22"/>
        </w:rPr>
        <w:t xml:space="preserve"> legale</w:t>
      </w:r>
      <w:r w:rsidRPr="00083FA2">
        <w:rPr>
          <w:rFonts w:ascii="Arial" w:hAnsi="Arial" w:cs="Arial"/>
          <w:sz w:val="22"/>
          <w:szCs w:val="22"/>
        </w:rPr>
        <w:t>, propri dati personali;</w:t>
      </w:r>
    </w:p>
    <w:p w14:paraId="469859AB" w14:textId="77777777" w:rsidR="00894FA4" w:rsidRPr="00083FA2" w:rsidRDefault="00894FA4" w:rsidP="00755F3A">
      <w:pPr>
        <w:jc w:val="both"/>
        <w:rPr>
          <w:rFonts w:ascii="Arial" w:hAnsi="Arial" w:cs="Arial"/>
          <w:sz w:val="22"/>
          <w:szCs w:val="22"/>
        </w:rPr>
      </w:pPr>
      <w:r w:rsidRPr="00083FA2">
        <w:rPr>
          <w:rFonts w:ascii="Arial" w:hAnsi="Arial" w:cs="Arial"/>
          <w:sz w:val="22"/>
          <w:szCs w:val="22"/>
        </w:rPr>
        <w:t xml:space="preserve">CONSIDERATO che la titolarità del trattamento dei dati personali è esercitata dal Dirigente </w:t>
      </w:r>
      <w:r w:rsidR="00FB6832" w:rsidRPr="00083FA2">
        <w:rPr>
          <w:rFonts w:ascii="Arial" w:hAnsi="Arial" w:cs="Arial"/>
          <w:sz w:val="22"/>
          <w:szCs w:val="22"/>
        </w:rPr>
        <w:t xml:space="preserve">Scolastico </w:t>
      </w:r>
      <w:r w:rsidRPr="00083FA2">
        <w:rPr>
          <w:rFonts w:ascii="Arial" w:hAnsi="Arial" w:cs="Arial"/>
          <w:sz w:val="22"/>
          <w:szCs w:val="22"/>
        </w:rPr>
        <w:t>dell’Istituto, in qualità di legale rappresentante dello stesso;</w:t>
      </w:r>
    </w:p>
    <w:p w14:paraId="5DB4D0FB" w14:textId="77777777" w:rsidR="00804503" w:rsidRPr="00083FA2" w:rsidRDefault="009C389A" w:rsidP="00804503">
      <w:pPr>
        <w:jc w:val="both"/>
        <w:rPr>
          <w:rFonts w:ascii="Arial" w:hAnsi="Arial" w:cs="Arial"/>
          <w:sz w:val="22"/>
          <w:szCs w:val="22"/>
        </w:rPr>
      </w:pPr>
      <w:r w:rsidRPr="00083FA2">
        <w:rPr>
          <w:rFonts w:ascii="Arial" w:hAnsi="Arial" w:cs="Arial"/>
          <w:sz w:val="22"/>
          <w:szCs w:val="22"/>
        </w:rPr>
        <w:t xml:space="preserve">CONSIDERATO che la S.V è </w:t>
      </w:r>
      <w:r w:rsidR="00804503" w:rsidRPr="00083FA2">
        <w:rPr>
          <w:rFonts w:ascii="Arial" w:hAnsi="Arial" w:cs="Arial"/>
          <w:sz w:val="22"/>
          <w:szCs w:val="22"/>
        </w:rPr>
        <w:t>in servi</w:t>
      </w:r>
      <w:r w:rsidR="007366F4" w:rsidRPr="00083FA2">
        <w:rPr>
          <w:rFonts w:ascii="Arial" w:hAnsi="Arial" w:cs="Arial"/>
          <w:sz w:val="22"/>
          <w:szCs w:val="22"/>
        </w:rPr>
        <w:t>zio presso questo Istituto in qualità di ________________________________</w:t>
      </w:r>
      <w:r w:rsidR="00804503" w:rsidRPr="00083FA2">
        <w:rPr>
          <w:rFonts w:ascii="Arial" w:hAnsi="Arial" w:cs="Arial"/>
          <w:sz w:val="22"/>
          <w:szCs w:val="22"/>
        </w:rPr>
        <w:t>;</w:t>
      </w:r>
    </w:p>
    <w:p w14:paraId="7CC2218B" w14:textId="77777777" w:rsidR="007F23ED" w:rsidRPr="00083FA2" w:rsidRDefault="007F23ED" w:rsidP="00804503">
      <w:pPr>
        <w:jc w:val="both"/>
        <w:rPr>
          <w:rFonts w:ascii="Arial" w:hAnsi="Arial" w:cs="Arial"/>
          <w:sz w:val="22"/>
          <w:szCs w:val="22"/>
        </w:rPr>
      </w:pPr>
      <w:r w:rsidRPr="00083FA2">
        <w:rPr>
          <w:rFonts w:ascii="Arial" w:hAnsi="Arial" w:cs="Arial"/>
          <w:sz w:val="22"/>
          <w:szCs w:val="22"/>
        </w:rPr>
        <w:t>CONSIDERATO che la S.V. possiede i requisiti professionali e culturali in materia di Protezione dei dati personali come da CV  acquisito agli atti della scuola;</w:t>
      </w:r>
    </w:p>
    <w:p w14:paraId="3E8DD512" w14:textId="77777777" w:rsidR="007432F3" w:rsidRPr="00083FA2" w:rsidRDefault="007432F3" w:rsidP="00804503">
      <w:pPr>
        <w:jc w:val="both"/>
        <w:rPr>
          <w:rFonts w:ascii="Arial" w:hAnsi="Arial" w:cs="Arial"/>
          <w:sz w:val="22"/>
          <w:szCs w:val="22"/>
        </w:rPr>
      </w:pPr>
      <w:r w:rsidRPr="00083FA2">
        <w:rPr>
          <w:rFonts w:ascii="Arial" w:hAnsi="Arial" w:cs="Arial"/>
          <w:sz w:val="22"/>
          <w:szCs w:val="22"/>
        </w:rPr>
        <w:t>SENTITO per le vie brevi che la S.V. si rende disponibile ad assume ulterio</w:t>
      </w:r>
      <w:r w:rsidR="009C389A" w:rsidRPr="00083FA2">
        <w:rPr>
          <w:rFonts w:ascii="Arial" w:hAnsi="Arial" w:cs="Arial"/>
          <w:sz w:val="22"/>
          <w:szCs w:val="22"/>
        </w:rPr>
        <w:t xml:space="preserve">ri e specifici compiti </w:t>
      </w:r>
      <w:r w:rsidRPr="00083FA2">
        <w:rPr>
          <w:rFonts w:ascii="Arial" w:hAnsi="Arial" w:cs="Arial"/>
          <w:sz w:val="22"/>
          <w:szCs w:val="22"/>
        </w:rPr>
        <w:t>in materia di protezione dei dati personali;</w:t>
      </w:r>
    </w:p>
    <w:p w14:paraId="6233EBE1" w14:textId="77777777" w:rsidR="007432F3" w:rsidRPr="00083FA2" w:rsidRDefault="007432F3" w:rsidP="00755F3A">
      <w:pPr>
        <w:jc w:val="both"/>
        <w:rPr>
          <w:rFonts w:ascii="Arial" w:hAnsi="Arial" w:cs="Arial"/>
          <w:sz w:val="22"/>
          <w:szCs w:val="22"/>
        </w:rPr>
      </w:pPr>
      <w:r w:rsidRPr="00083FA2">
        <w:rPr>
          <w:rFonts w:ascii="Arial" w:hAnsi="Arial" w:cs="Arial"/>
          <w:sz w:val="22"/>
          <w:szCs w:val="22"/>
        </w:rPr>
        <w:t>VISTO il piano di lavoro del personale ATA adottato con dispositivo prot. n. _____ del _____;</w:t>
      </w:r>
    </w:p>
    <w:p w14:paraId="7CECF67E" w14:textId="77777777" w:rsidR="007432F3" w:rsidRPr="00083FA2" w:rsidRDefault="007432F3" w:rsidP="00755F3A">
      <w:pPr>
        <w:jc w:val="both"/>
        <w:rPr>
          <w:rFonts w:ascii="Arial" w:hAnsi="Arial" w:cs="Arial"/>
          <w:sz w:val="22"/>
          <w:szCs w:val="22"/>
        </w:rPr>
      </w:pPr>
      <w:r w:rsidRPr="00083FA2">
        <w:rPr>
          <w:rFonts w:ascii="Arial" w:hAnsi="Arial" w:cs="Arial"/>
          <w:sz w:val="22"/>
          <w:szCs w:val="22"/>
        </w:rPr>
        <w:t xml:space="preserve">VISTO </w:t>
      </w:r>
      <w:r w:rsidR="009C389A" w:rsidRPr="00083FA2">
        <w:rPr>
          <w:rFonts w:ascii="Arial" w:hAnsi="Arial" w:cs="Arial"/>
          <w:sz w:val="22"/>
          <w:szCs w:val="22"/>
        </w:rPr>
        <w:t xml:space="preserve">l’art. 25 del </w:t>
      </w:r>
      <w:proofErr w:type="spellStart"/>
      <w:r w:rsidRPr="00083FA2">
        <w:rPr>
          <w:rFonts w:ascii="Arial" w:hAnsi="Arial" w:cs="Arial"/>
          <w:sz w:val="22"/>
          <w:szCs w:val="22"/>
        </w:rPr>
        <w:t>D.Lgs.</w:t>
      </w:r>
      <w:proofErr w:type="spellEnd"/>
      <w:r w:rsidRPr="00083FA2">
        <w:rPr>
          <w:rFonts w:ascii="Arial" w:hAnsi="Arial" w:cs="Arial"/>
          <w:sz w:val="22"/>
          <w:szCs w:val="22"/>
        </w:rPr>
        <w:t xml:space="preserve"> 165/2001 </w:t>
      </w:r>
      <w:proofErr w:type="spellStart"/>
      <w:r w:rsidRPr="00083FA2">
        <w:rPr>
          <w:rFonts w:ascii="Arial" w:hAnsi="Arial" w:cs="Arial"/>
          <w:sz w:val="22"/>
          <w:szCs w:val="22"/>
        </w:rPr>
        <w:t>s.m.i.</w:t>
      </w:r>
      <w:proofErr w:type="spellEnd"/>
      <w:r w:rsidR="00B61F2A" w:rsidRPr="00083FA2">
        <w:rPr>
          <w:rFonts w:ascii="Arial" w:hAnsi="Arial" w:cs="Arial"/>
          <w:sz w:val="22"/>
          <w:szCs w:val="22"/>
        </w:rPr>
        <w:t xml:space="preserve"> e il potere organizzativo interno degli uffici attribuito dalla</w:t>
      </w:r>
      <w:r w:rsidR="00F63D44" w:rsidRPr="00083FA2">
        <w:rPr>
          <w:rFonts w:ascii="Arial" w:hAnsi="Arial" w:cs="Arial"/>
          <w:sz w:val="22"/>
          <w:szCs w:val="22"/>
        </w:rPr>
        <w:t xml:space="preserve"> predetta</w:t>
      </w:r>
      <w:r w:rsidR="00B61F2A" w:rsidRPr="00083FA2">
        <w:rPr>
          <w:rFonts w:ascii="Arial" w:hAnsi="Arial" w:cs="Arial"/>
          <w:sz w:val="22"/>
          <w:szCs w:val="22"/>
        </w:rPr>
        <w:t xml:space="preserve"> legge al Dirigente Scolastico</w:t>
      </w:r>
    </w:p>
    <w:p w14:paraId="29B94539" w14:textId="77777777" w:rsidR="00894FA4" w:rsidRPr="00083FA2" w:rsidRDefault="00894FA4" w:rsidP="00894FA4">
      <w:pPr>
        <w:jc w:val="both"/>
        <w:rPr>
          <w:rFonts w:ascii="Arial" w:hAnsi="Arial" w:cs="Arial"/>
          <w:sz w:val="22"/>
          <w:szCs w:val="22"/>
        </w:rPr>
      </w:pPr>
    </w:p>
    <w:p w14:paraId="43A16284" w14:textId="77777777" w:rsidR="00894FA4" w:rsidRPr="00083FA2" w:rsidRDefault="00AF7CB2" w:rsidP="00894FA4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83FA2">
        <w:rPr>
          <w:rFonts w:ascii="Arial" w:hAnsi="Arial" w:cs="Arial"/>
          <w:b/>
          <w:bCs/>
          <w:sz w:val="22"/>
          <w:szCs w:val="22"/>
        </w:rPr>
        <w:t>DESIGNA</w:t>
      </w:r>
    </w:p>
    <w:p w14:paraId="214D2E62" w14:textId="77777777" w:rsidR="005B73C4" w:rsidRPr="00083FA2" w:rsidRDefault="005B73C4" w:rsidP="00894FA4">
      <w:pPr>
        <w:jc w:val="both"/>
        <w:rPr>
          <w:rFonts w:ascii="Arial" w:hAnsi="Arial" w:cs="Arial"/>
          <w:sz w:val="22"/>
          <w:szCs w:val="22"/>
        </w:rPr>
      </w:pPr>
    </w:p>
    <w:p w14:paraId="28F92392" w14:textId="77777777" w:rsidR="00894FA4" w:rsidRPr="00083FA2" w:rsidRDefault="00E36BE4" w:rsidP="00894FA4">
      <w:pPr>
        <w:jc w:val="both"/>
        <w:rPr>
          <w:rFonts w:ascii="Arial" w:hAnsi="Arial" w:cs="Arial"/>
          <w:sz w:val="22"/>
          <w:szCs w:val="22"/>
        </w:rPr>
      </w:pPr>
      <w:r w:rsidRPr="00083FA2">
        <w:rPr>
          <w:rFonts w:ascii="Arial" w:hAnsi="Arial" w:cs="Arial"/>
          <w:sz w:val="22"/>
          <w:szCs w:val="22"/>
        </w:rPr>
        <w:t>l</w:t>
      </w:r>
      <w:r w:rsidR="00A10876" w:rsidRPr="00083FA2">
        <w:rPr>
          <w:rFonts w:ascii="Arial" w:hAnsi="Arial" w:cs="Arial"/>
          <w:sz w:val="22"/>
          <w:szCs w:val="22"/>
        </w:rPr>
        <w:t>a</w:t>
      </w:r>
      <w:r w:rsidR="00894FA4" w:rsidRPr="00083FA2">
        <w:rPr>
          <w:rFonts w:ascii="Arial" w:hAnsi="Arial" w:cs="Arial"/>
          <w:sz w:val="22"/>
          <w:szCs w:val="22"/>
        </w:rPr>
        <w:t xml:space="preserve"> S</w:t>
      </w:r>
      <w:r w:rsidR="00A10876" w:rsidRPr="00083FA2">
        <w:rPr>
          <w:rFonts w:ascii="Arial" w:hAnsi="Arial" w:cs="Arial"/>
          <w:sz w:val="22"/>
          <w:szCs w:val="22"/>
        </w:rPr>
        <w:t xml:space="preserve">.V </w:t>
      </w:r>
      <w:r w:rsidR="002F1FF7" w:rsidRPr="00083FA2">
        <w:rPr>
          <w:rFonts w:ascii="Arial" w:hAnsi="Arial" w:cs="Arial"/>
          <w:sz w:val="22"/>
          <w:szCs w:val="22"/>
        </w:rPr>
        <w:t xml:space="preserve"> Sig./</w:t>
      </w:r>
      <w:proofErr w:type="spellStart"/>
      <w:r w:rsidR="002F1FF7" w:rsidRPr="00083FA2">
        <w:rPr>
          <w:rFonts w:ascii="Arial" w:hAnsi="Arial" w:cs="Arial"/>
          <w:sz w:val="22"/>
          <w:szCs w:val="22"/>
        </w:rPr>
        <w:t>ra</w:t>
      </w:r>
      <w:proofErr w:type="spellEnd"/>
      <w:r w:rsidR="005B73C4" w:rsidRPr="00083FA2">
        <w:rPr>
          <w:rFonts w:ascii="Arial" w:hAnsi="Arial" w:cs="Arial"/>
          <w:sz w:val="22"/>
          <w:szCs w:val="22"/>
        </w:rPr>
        <w:t xml:space="preserve"> __</w:t>
      </w:r>
      <w:r w:rsidR="00B4278E" w:rsidRPr="00083FA2">
        <w:rPr>
          <w:rFonts w:ascii="Arial" w:hAnsi="Arial" w:cs="Arial"/>
          <w:sz w:val="22"/>
          <w:szCs w:val="22"/>
        </w:rPr>
        <w:t>____________</w:t>
      </w:r>
      <w:r w:rsidR="005B73C4" w:rsidRPr="00083FA2">
        <w:rPr>
          <w:rFonts w:ascii="Arial" w:hAnsi="Arial" w:cs="Arial"/>
          <w:sz w:val="22"/>
          <w:szCs w:val="22"/>
        </w:rPr>
        <w:t>__________ nato</w:t>
      </w:r>
      <w:r w:rsidR="002F1FF7" w:rsidRPr="00083FA2">
        <w:rPr>
          <w:rFonts w:ascii="Arial" w:hAnsi="Arial" w:cs="Arial"/>
          <w:sz w:val="22"/>
          <w:szCs w:val="22"/>
        </w:rPr>
        <w:t xml:space="preserve">/a </w:t>
      </w:r>
      <w:r w:rsidR="005B73C4" w:rsidRPr="00083FA2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B73C4" w:rsidRPr="00083FA2">
        <w:rPr>
          <w:rFonts w:ascii="Arial" w:hAnsi="Arial" w:cs="Arial"/>
          <w:sz w:val="22"/>
          <w:szCs w:val="22"/>
        </w:rPr>
        <w:t>a</w:t>
      </w:r>
      <w:proofErr w:type="spellEnd"/>
      <w:r w:rsidR="005B73C4" w:rsidRPr="00083FA2">
        <w:rPr>
          <w:rFonts w:ascii="Arial" w:hAnsi="Arial" w:cs="Arial"/>
          <w:sz w:val="22"/>
          <w:szCs w:val="22"/>
        </w:rPr>
        <w:t xml:space="preserve"> _____________il ___________________</w:t>
      </w:r>
    </w:p>
    <w:p w14:paraId="78D653D4" w14:textId="77777777" w:rsidR="00894FA4" w:rsidRPr="00083FA2" w:rsidRDefault="00737F33" w:rsidP="00894FA4">
      <w:pPr>
        <w:jc w:val="both"/>
        <w:rPr>
          <w:rFonts w:ascii="Arial" w:hAnsi="Arial" w:cs="Arial"/>
          <w:sz w:val="22"/>
          <w:szCs w:val="22"/>
        </w:rPr>
      </w:pPr>
      <w:r w:rsidRPr="00083FA2">
        <w:rPr>
          <w:rFonts w:ascii="Arial" w:hAnsi="Arial" w:cs="Arial"/>
          <w:sz w:val="22"/>
          <w:szCs w:val="22"/>
        </w:rPr>
        <w:t xml:space="preserve">Nell’ambito degli Uffici </w:t>
      </w:r>
      <w:r w:rsidR="009C389A" w:rsidRPr="00083FA2">
        <w:rPr>
          <w:rFonts w:ascii="Arial" w:hAnsi="Arial" w:cs="Arial"/>
          <w:sz w:val="22"/>
          <w:szCs w:val="22"/>
        </w:rPr>
        <w:t>dell’</w:t>
      </w:r>
      <w:r w:rsidR="009C389A" w:rsidRPr="00083FA2">
        <w:rPr>
          <w:rFonts w:ascii="Arial" w:hAnsi="Arial" w:cs="Arial"/>
          <w:bCs/>
          <w:sz w:val="22"/>
          <w:szCs w:val="22"/>
        </w:rPr>
        <w:t>Area dei servizi generali ed amministrativi</w:t>
      </w:r>
      <w:r w:rsidRPr="00083FA2">
        <w:rPr>
          <w:rFonts w:ascii="Arial" w:hAnsi="Arial" w:cs="Arial"/>
          <w:sz w:val="22"/>
          <w:szCs w:val="22"/>
        </w:rPr>
        <w:t xml:space="preserve"> a</w:t>
      </w:r>
      <w:r w:rsidR="00B61F2A" w:rsidRPr="00083FA2">
        <w:rPr>
          <w:rFonts w:ascii="Arial" w:hAnsi="Arial" w:cs="Arial"/>
          <w:sz w:val="22"/>
          <w:szCs w:val="22"/>
        </w:rPr>
        <w:t>llo svolgimento dei seguenti compiti e funzioni connessi al trattamento di dati personali</w:t>
      </w:r>
      <w:r w:rsidR="009C389A" w:rsidRPr="00083FA2">
        <w:rPr>
          <w:rFonts w:ascii="Arial" w:hAnsi="Arial" w:cs="Arial"/>
          <w:sz w:val="22"/>
          <w:szCs w:val="22"/>
        </w:rPr>
        <w:t>, particolari e giudiziari</w:t>
      </w:r>
      <w:r w:rsidR="00B61F2A" w:rsidRPr="00083FA2">
        <w:rPr>
          <w:rFonts w:ascii="Arial" w:hAnsi="Arial" w:cs="Arial"/>
          <w:sz w:val="22"/>
          <w:szCs w:val="22"/>
        </w:rPr>
        <w:t>:</w:t>
      </w:r>
    </w:p>
    <w:p w14:paraId="515AEA45" w14:textId="77777777" w:rsidR="00AF7CB2" w:rsidRPr="00083FA2" w:rsidRDefault="009C389A" w:rsidP="00B64962">
      <w:pPr>
        <w:pStyle w:val="Paragrafoelenco"/>
        <w:numPr>
          <w:ilvl w:val="0"/>
          <w:numId w:val="2"/>
        </w:numPr>
        <w:jc w:val="both"/>
        <w:rPr>
          <w:rFonts w:ascii="Arial" w:hAnsi="Arial" w:cs="Arial"/>
        </w:rPr>
      </w:pPr>
      <w:r w:rsidRPr="00083FA2">
        <w:rPr>
          <w:rFonts w:ascii="Arial" w:hAnsi="Arial" w:cs="Arial"/>
        </w:rPr>
        <w:t>C</w:t>
      </w:r>
      <w:r w:rsidR="00AF7CB2" w:rsidRPr="00083FA2">
        <w:rPr>
          <w:rFonts w:ascii="Arial" w:hAnsi="Arial" w:cs="Arial"/>
        </w:rPr>
        <w:t xml:space="preserve">oadiuvare </w:t>
      </w:r>
      <w:r w:rsidRPr="00083FA2">
        <w:rPr>
          <w:rFonts w:ascii="Arial" w:hAnsi="Arial" w:cs="Arial"/>
        </w:rPr>
        <w:t>il titolare al</w:t>
      </w:r>
      <w:r w:rsidR="00AF7CB2" w:rsidRPr="00083FA2">
        <w:rPr>
          <w:rFonts w:ascii="Arial" w:hAnsi="Arial" w:cs="Arial"/>
        </w:rPr>
        <w:t>la tenuta del registro delle attività di trattamento ai sensi dell’art. 30 par.1 Regolam</w:t>
      </w:r>
      <w:r w:rsidR="00027260" w:rsidRPr="00083FA2">
        <w:rPr>
          <w:rFonts w:ascii="Arial" w:hAnsi="Arial" w:cs="Arial"/>
        </w:rPr>
        <w:t>en</w:t>
      </w:r>
      <w:r w:rsidR="00AF7CB2" w:rsidRPr="00083FA2">
        <w:rPr>
          <w:rFonts w:ascii="Arial" w:hAnsi="Arial" w:cs="Arial"/>
        </w:rPr>
        <w:t>to UE;</w:t>
      </w:r>
    </w:p>
    <w:p w14:paraId="27DA3574" w14:textId="77777777" w:rsidR="00AF7CB2" w:rsidRPr="00083FA2" w:rsidRDefault="009C389A" w:rsidP="00B64962">
      <w:pPr>
        <w:pStyle w:val="Paragrafoelenco"/>
        <w:numPr>
          <w:ilvl w:val="0"/>
          <w:numId w:val="2"/>
        </w:numPr>
        <w:jc w:val="both"/>
        <w:rPr>
          <w:rFonts w:ascii="Arial" w:hAnsi="Arial" w:cs="Arial"/>
        </w:rPr>
      </w:pPr>
      <w:r w:rsidRPr="00083FA2">
        <w:rPr>
          <w:rFonts w:ascii="Arial" w:hAnsi="Arial" w:cs="Arial"/>
        </w:rPr>
        <w:t>Co</w:t>
      </w:r>
      <w:r w:rsidR="00AF7CB2" w:rsidRPr="00083FA2">
        <w:rPr>
          <w:rFonts w:ascii="Arial" w:hAnsi="Arial" w:cs="Arial"/>
        </w:rPr>
        <w:t>ordinare l’attività di aggiornamento delle informative da rendere agli interessati, ai sensi degli artt. 13 e 14 del Regolamento</w:t>
      </w:r>
      <w:r w:rsidRPr="00083FA2">
        <w:rPr>
          <w:rFonts w:ascii="Arial" w:hAnsi="Arial" w:cs="Arial"/>
        </w:rPr>
        <w:t xml:space="preserve"> UE</w:t>
      </w:r>
      <w:r w:rsidR="00AF7CB2" w:rsidRPr="00083FA2">
        <w:rPr>
          <w:rFonts w:ascii="Arial" w:hAnsi="Arial" w:cs="Arial"/>
        </w:rPr>
        <w:t>;</w:t>
      </w:r>
    </w:p>
    <w:p w14:paraId="79417B8E" w14:textId="77777777" w:rsidR="00AF7CB2" w:rsidRPr="00083FA2" w:rsidRDefault="009C389A" w:rsidP="00B64962">
      <w:pPr>
        <w:pStyle w:val="Paragrafoelenco"/>
        <w:numPr>
          <w:ilvl w:val="0"/>
          <w:numId w:val="2"/>
        </w:numPr>
        <w:jc w:val="both"/>
        <w:rPr>
          <w:rFonts w:ascii="Arial" w:hAnsi="Arial" w:cs="Arial"/>
        </w:rPr>
      </w:pPr>
      <w:r w:rsidRPr="00083FA2">
        <w:rPr>
          <w:rFonts w:ascii="Arial" w:hAnsi="Arial" w:cs="Arial"/>
        </w:rPr>
        <w:t>A</w:t>
      </w:r>
      <w:r w:rsidR="00AF7CB2" w:rsidRPr="00083FA2">
        <w:rPr>
          <w:rFonts w:ascii="Arial" w:hAnsi="Arial" w:cs="Arial"/>
        </w:rPr>
        <w:t>ssicurare immediat</w:t>
      </w:r>
      <w:r w:rsidR="00FF7925" w:rsidRPr="00083FA2">
        <w:rPr>
          <w:rFonts w:ascii="Arial" w:hAnsi="Arial" w:cs="Arial"/>
        </w:rPr>
        <w:t>o riscontro alle richieste del RPD</w:t>
      </w:r>
      <w:r w:rsidR="00AF7CB2" w:rsidRPr="00083FA2">
        <w:rPr>
          <w:rFonts w:ascii="Arial" w:hAnsi="Arial" w:cs="Arial"/>
        </w:rPr>
        <w:t xml:space="preserve"> riconduci</w:t>
      </w:r>
      <w:r w:rsidR="0042310A" w:rsidRPr="00083FA2">
        <w:rPr>
          <w:rFonts w:ascii="Arial" w:hAnsi="Arial" w:cs="Arial"/>
        </w:rPr>
        <w:t>bili al settore di appartenenza;</w:t>
      </w:r>
    </w:p>
    <w:p w14:paraId="602DDD50" w14:textId="77777777" w:rsidR="0042310A" w:rsidRPr="00083FA2" w:rsidRDefault="0042310A" w:rsidP="00B64962">
      <w:pPr>
        <w:pStyle w:val="Paragrafoelenco"/>
        <w:numPr>
          <w:ilvl w:val="0"/>
          <w:numId w:val="2"/>
        </w:numPr>
        <w:jc w:val="both"/>
        <w:rPr>
          <w:rFonts w:ascii="Arial" w:hAnsi="Arial" w:cs="Arial"/>
        </w:rPr>
      </w:pPr>
      <w:r w:rsidRPr="00083FA2">
        <w:rPr>
          <w:rFonts w:ascii="Arial" w:hAnsi="Arial" w:cs="Arial"/>
        </w:rPr>
        <w:t>Vigilare sulla corretta applicazione delle misure tecniche ed organizzative adottate ai sensi del regolamento UE;</w:t>
      </w:r>
    </w:p>
    <w:p w14:paraId="5A902119" w14:textId="77777777" w:rsidR="0042310A" w:rsidRPr="00083FA2" w:rsidRDefault="0042310A" w:rsidP="00B64962">
      <w:pPr>
        <w:pStyle w:val="Paragrafoelenco"/>
        <w:numPr>
          <w:ilvl w:val="0"/>
          <w:numId w:val="2"/>
        </w:numPr>
        <w:jc w:val="both"/>
        <w:rPr>
          <w:rFonts w:ascii="Arial" w:hAnsi="Arial" w:cs="Arial"/>
        </w:rPr>
      </w:pPr>
      <w:r w:rsidRPr="00083FA2">
        <w:rPr>
          <w:rFonts w:ascii="Arial" w:hAnsi="Arial" w:cs="Arial"/>
        </w:rPr>
        <w:t xml:space="preserve">Segnalare tempestivamente eventuali </w:t>
      </w:r>
      <w:r w:rsidR="009C1BC5" w:rsidRPr="00083FA2">
        <w:rPr>
          <w:rFonts w:ascii="Arial" w:hAnsi="Arial" w:cs="Arial"/>
        </w:rPr>
        <w:t>anomalie nelle procedure per la protezione dei dati personali</w:t>
      </w:r>
      <w:r w:rsidR="00625466" w:rsidRPr="00083FA2">
        <w:rPr>
          <w:rFonts w:ascii="Arial" w:hAnsi="Arial" w:cs="Arial"/>
        </w:rPr>
        <w:t xml:space="preserve"> e/o comunicare eventuali situazioni che potrebbero configurare una violazion</w:t>
      </w:r>
      <w:r w:rsidR="00630D67">
        <w:rPr>
          <w:rFonts w:ascii="Arial" w:hAnsi="Arial" w:cs="Arial"/>
        </w:rPr>
        <w:t>e</w:t>
      </w:r>
      <w:r w:rsidR="00625466" w:rsidRPr="00083FA2">
        <w:rPr>
          <w:rFonts w:ascii="Arial" w:hAnsi="Arial" w:cs="Arial"/>
        </w:rPr>
        <w:t xml:space="preserve"> di dati personali tali </w:t>
      </w:r>
      <w:r w:rsidR="00625466" w:rsidRPr="00083FA2">
        <w:rPr>
          <w:rFonts w:ascii="Arial" w:hAnsi="Arial" w:cs="Arial"/>
        </w:rPr>
        <w:lastRenderedPageBreak/>
        <w:t xml:space="preserve">da comportare una procedura Data </w:t>
      </w:r>
      <w:proofErr w:type="spellStart"/>
      <w:r w:rsidR="00625466" w:rsidRPr="00083FA2">
        <w:rPr>
          <w:rFonts w:ascii="Arial" w:hAnsi="Arial" w:cs="Arial"/>
        </w:rPr>
        <w:t>Breach</w:t>
      </w:r>
      <w:proofErr w:type="spellEnd"/>
      <w:r w:rsidR="00625466" w:rsidRPr="00083FA2">
        <w:rPr>
          <w:rFonts w:ascii="Arial" w:hAnsi="Arial" w:cs="Arial"/>
        </w:rPr>
        <w:t xml:space="preserve"> artt. 33 e 34</w:t>
      </w:r>
      <w:r w:rsidR="009C1BC5" w:rsidRPr="00083FA2">
        <w:rPr>
          <w:rFonts w:ascii="Arial" w:hAnsi="Arial" w:cs="Arial"/>
        </w:rPr>
        <w:t>;</w:t>
      </w:r>
    </w:p>
    <w:p w14:paraId="6652B085" w14:textId="77777777" w:rsidR="009C1BC5" w:rsidRPr="00083FA2" w:rsidRDefault="009C1BC5" w:rsidP="00625466">
      <w:pPr>
        <w:pStyle w:val="Paragrafoelenco"/>
        <w:jc w:val="both"/>
        <w:rPr>
          <w:rFonts w:ascii="Arial" w:hAnsi="Arial" w:cs="Arial"/>
        </w:rPr>
      </w:pPr>
    </w:p>
    <w:p w14:paraId="0D4AC280" w14:textId="77777777" w:rsidR="00AF7CB2" w:rsidRPr="00083FA2" w:rsidRDefault="00AF7CB2" w:rsidP="00894FA4">
      <w:pPr>
        <w:jc w:val="both"/>
        <w:rPr>
          <w:rFonts w:ascii="Arial" w:hAnsi="Arial" w:cs="Arial"/>
          <w:sz w:val="22"/>
          <w:szCs w:val="22"/>
        </w:rPr>
      </w:pPr>
    </w:p>
    <w:p w14:paraId="0814565C" w14:textId="77777777" w:rsidR="00AF7CB2" w:rsidRPr="00083FA2" w:rsidRDefault="007F23ED" w:rsidP="00894FA4">
      <w:pPr>
        <w:jc w:val="both"/>
        <w:rPr>
          <w:rFonts w:ascii="Arial" w:hAnsi="Arial" w:cs="Arial"/>
          <w:sz w:val="22"/>
          <w:szCs w:val="22"/>
        </w:rPr>
      </w:pPr>
      <w:r w:rsidRPr="00083FA2">
        <w:rPr>
          <w:rFonts w:ascii="Arial" w:hAnsi="Arial" w:cs="Arial"/>
          <w:sz w:val="22"/>
          <w:szCs w:val="22"/>
        </w:rPr>
        <w:t xml:space="preserve">Tale designazione rappresenta una </w:t>
      </w:r>
      <w:r w:rsidR="009127EC" w:rsidRPr="00083FA2">
        <w:rPr>
          <w:rFonts w:ascii="Arial" w:hAnsi="Arial" w:cs="Arial"/>
          <w:sz w:val="22"/>
          <w:szCs w:val="22"/>
        </w:rPr>
        <w:t>misura organizzativa</w:t>
      </w:r>
      <w:r w:rsidR="00027260" w:rsidRPr="00083FA2">
        <w:rPr>
          <w:rFonts w:ascii="Arial" w:hAnsi="Arial" w:cs="Arial"/>
          <w:sz w:val="22"/>
          <w:szCs w:val="22"/>
        </w:rPr>
        <w:t xml:space="preserve"> adeguata</w:t>
      </w:r>
      <w:r w:rsidR="009127EC" w:rsidRPr="00083FA2">
        <w:rPr>
          <w:rFonts w:ascii="Arial" w:hAnsi="Arial" w:cs="Arial"/>
          <w:sz w:val="22"/>
          <w:szCs w:val="22"/>
        </w:rPr>
        <w:t xml:space="preserve"> attinente alla sicurezza </w:t>
      </w:r>
      <w:r w:rsidR="00027260" w:rsidRPr="00083FA2">
        <w:rPr>
          <w:rFonts w:ascii="Arial" w:hAnsi="Arial" w:cs="Arial"/>
          <w:sz w:val="22"/>
          <w:szCs w:val="22"/>
        </w:rPr>
        <w:t xml:space="preserve">per la protezione </w:t>
      </w:r>
      <w:r w:rsidR="009127EC" w:rsidRPr="00083FA2">
        <w:rPr>
          <w:rFonts w:ascii="Arial" w:hAnsi="Arial" w:cs="Arial"/>
          <w:sz w:val="22"/>
          <w:szCs w:val="22"/>
        </w:rPr>
        <w:t>dei dati</w:t>
      </w:r>
      <w:r w:rsidR="00027260" w:rsidRPr="00083FA2">
        <w:rPr>
          <w:rFonts w:ascii="Arial" w:hAnsi="Arial" w:cs="Arial"/>
          <w:sz w:val="22"/>
          <w:szCs w:val="22"/>
        </w:rPr>
        <w:t xml:space="preserve"> personali</w:t>
      </w:r>
      <w:r w:rsidR="00C37A58" w:rsidRPr="00083FA2">
        <w:rPr>
          <w:rFonts w:ascii="Arial" w:hAnsi="Arial" w:cs="Arial"/>
          <w:sz w:val="22"/>
          <w:szCs w:val="22"/>
        </w:rPr>
        <w:t xml:space="preserve">, fermo restando la responsabilità diretta del Titolare del trattamento ai sensi dell’art. 24 del Regolamento UE, </w:t>
      </w:r>
      <w:r w:rsidRPr="00083FA2">
        <w:rPr>
          <w:rFonts w:ascii="Arial" w:hAnsi="Arial" w:cs="Arial"/>
          <w:sz w:val="22"/>
          <w:szCs w:val="22"/>
        </w:rPr>
        <w:t>che verrà retribuita a carico dei fondi della contrattazione integrativa di istituto ________________________________</w:t>
      </w:r>
      <w:r w:rsidR="00083FA2">
        <w:rPr>
          <w:rFonts w:ascii="Arial" w:hAnsi="Arial" w:cs="Arial"/>
          <w:sz w:val="22"/>
          <w:szCs w:val="22"/>
        </w:rPr>
        <w:t xml:space="preserve">, </w:t>
      </w:r>
      <w:r w:rsidR="005D3ACF" w:rsidRPr="00083FA2">
        <w:rPr>
          <w:rFonts w:ascii="Arial" w:hAnsi="Arial" w:cs="Arial"/>
          <w:sz w:val="22"/>
          <w:szCs w:val="22"/>
        </w:rPr>
        <w:t>per un importo pari ad € ___</w:t>
      </w:r>
      <w:r w:rsidR="00C37A58" w:rsidRPr="00083FA2">
        <w:rPr>
          <w:rFonts w:ascii="Arial" w:hAnsi="Arial" w:cs="Arial"/>
          <w:sz w:val="22"/>
          <w:szCs w:val="22"/>
        </w:rPr>
        <w:t>_____________ lordo dipendente ovvero a carico di altri fondi.</w:t>
      </w:r>
    </w:p>
    <w:p w14:paraId="0F41C132" w14:textId="77777777" w:rsidR="002A78A5" w:rsidRPr="00083FA2" w:rsidRDefault="002A78A5" w:rsidP="002A78A5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689D505C" w14:textId="77777777" w:rsidR="00083FA2" w:rsidRDefault="00083FA2" w:rsidP="00083FA2">
      <w:pPr>
        <w:jc w:val="both"/>
        <w:rPr>
          <w:rFonts w:ascii="Arial" w:hAnsi="Arial" w:cs="Arial"/>
          <w:b/>
          <w:sz w:val="22"/>
          <w:szCs w:val="22"/>
        </w:rPr>
      </w:pPr>
    </w:p>
    <w:p w14:paraId="7620D846" w14:textId="77777777" w:rsidR="00083FA2" w:rsidRPr="0042281D" w:rsidRDefault="00083FA2" w:rsidP="00083FA2">
      <w:pPr>
        <w:jc w:val="both"/>
        <w:rPr>
          <w:rFonts w:ascii="Arial" w:hAnsi="Arial" w:cs="Arial"/>
          <w:b/>
          <w:sz w:val="22"/>
          <w:szCs w:val="22"/>
        </w:rPr>
      </w:pPr>
      <w:r w:rsidRPr="0042281D">
        <w:rPr>
          <w:rFonts w:ascii="Arial" w:hAnsi="Arial" w:cs="Arial"/>
          <w:b/>
          <w:sz w:val="22"/>
          <w:szCs w:val="22"/>
        </w:rPr>
        <w:t>IL TITOLARE DEL TRATTAMENTO</w:t>
      </w:r>
    </w:p>
    <w:p w14:paraId="6515E31F" w14:textId="77777777" w:rsidR="00083FA2" w:rsidRPr="0042281D" w:rsidRDefault="00083FA2" w:rsidP="00083FA2">
      <w:pPr>
        <w:jc w:val="both"/>
        <w:rPr>
          <w:rFonts w:ascii="Arial" w:hAnsi="Arial" w:cs="Arial"/>
          <w:sz w:val="22"/>
          <w:szCs w:val="22"/>
        </w:rPr>
      </w:pPr>
      <w:r w:rsidRPr="0042281D">
        <w:rPr>
          <w:rFonts w:ascii="Arial" w:hAnsi="Arial" w:cs="Arial"/>
          <w:sz w:val="22"/>
          <w:szCs w:val="22"/>
        </w:rPr>
        <w:t xml:space="preserve">ISTITUTO SCOLASTICO </w:t>
      </w:r>
      <w:r w:rsidRPr="0042281D">
        <w:rPr>
          <w:rFonts w:ascii="Arial" w:hAnsi="Arial" w:cs="Arial"/>
          <w:b/>
          <w:bCs/>
          <w:color w:val="000000"/>
          <w:sz w:val="22"/>
          <w:szCs w:val="22"/>
          <w:highlight w:val="lightGray"/>
        </w:rPr>
        <w:t>Istituto Comprensivo Don Lorenzo Milani</w:t>
      </w:r>
    </w:p>
    <w:p w14:paraId="13B71978" w14:textId="77777777" w:rsidR="00083FA2" w:rsidRDefault="00083FA2" w:rsidP="00083FA2">
      <w:pPr>
        <w:rPr>
          <w:rFonts w:ascii="Arial" w:hAnsi="Arial" w:cs="Arial"/>
          <w:sz w:val="22"/>
          <w:szCs w:val="22"/>
        </w:rPr>
      </w:pPr>
      <w:r w:rsidRPr="0042281D">
        <w:rPr>
          <w:rFonts w:ascii="Arial" w:hAnsi="Arial" w:cs="Arial"/>
          <w:sz w:val="22"/>
          <w:szCs w:val="22"/>
        </w:rPr>
        <w:t>Rappresentato dal DIRIGENTE SCOLASTICO</w:t>
      </w:r>
      <w:r w:rsidRPr="00BC6193">
        <w:rPr>
          <w:rFonts w:ascii="Arial" w:hAnsi="Arial" w:cs="Arial"/>
          <w:sz w:val="22"/>
          <w:szCs w:val="22"/>
        </w:rPr>
        <w:t xml:space="preserve"> </w:t>
      </w:r>
    </w:p>
    <w:p w14:paraId="7258D813" w14:textId="77777777" w:rsidR="00630D67" w:rsidRPr="00630D67" w:rsidRDefault="00630D67" w:rsidP="00083FA2">
      <w:pPr>
        <w:rPr>
          <w:rFonts w:ascii="Arial" w:hAnsi="Arial" w:cs="Arial"/>
          <w:b/>
          <w:bCs/>
          <w:sz w:val="22"/>
          <w:szCs w:val="22"/>
        </w:rPr>
      </w:pPr>
      <w:r w:rsidRPr="00630D67">
        <w:rPr>
          <w:rFonts w:ascii="Arial" w:hAnsi="Arial" w:cs="Arial"/>
          <w:b/>
          <w:bCs/>
          <w:sz w:val="22"/>
          <w:szCs w:val="22"/>
          <w:highlight w:val="lightGray"/>
        </w:rPr>
        <w:t>Michele Rivi</w:t>
      </w:r>
    </w:p>
    <w:p w14:paraId="556635AE" w14:textId="77777777" w:rsidR="00083FA2" w:rsidRDefault="00083FA2" w:rsidP="00536868">
      <w:pPr>
        <w:rPr>
          <w:rFonts w:ascii="Arial" w:hAnsi="Arial" w:cs="Arial"/>
          <w:sz w:val="22"/>
          <w:szCs w:val="22"/>
        </w:rPr>
      </w:pPr>
    </w:p>
    <w:p w14:paraId="4D2639E3" w14:textId="77777777" w:rsidR="00083FA2" w:rsidRDefault="00083FA2" w:rsidP="00536868">
      <w:pPr>
        <w:rPr>
          <w:rFonts w:ascii="Arial" w:hAnsi="Arial" w:cs="Arial"/>
          <w:sz w:val="22"/>
          <w:szCs w:val="22"/>
        </w:rPr>
      </w:pPr>
    </w:p>
    <w:p w14:paraId="4E87A5F6" w14:textId="77777777" w:rsidR="00083FA2" w:rsidRDefault="00083FA2" w:rsidP="00536868">
      <w:pPr>
        <w:rPr>
          <w:rFonts w:ascii="Arial" w:hAnsi="Arial" w:cs="Arial"/>
          <w:sz w:val="22"/>
          <w:szCs w:val="22"/>
        </w:rPr>
      </w:pPr>
    </w:p>
    <w:p w14:paraId="44F6A8CE" w14:textId="77777777" w:rsidR="009629B7" w:rsidRPr="00083FA2" w:rsidRDefault="00123C0C" w:rsidP="00536868">
      <w:pPr>
        <w:rPr>
          <w:rFonts w:ascii="Arial" w:hAnsi="Arial" w:cs="Arial"/>
          <w:sz w:val="22"/>
          <w:szCs w:val="22"/>
        </w:rPr>
      </w:pPr>
      <w:r w:rsidRPr="00083FA2">
        <w:rPr>
          <w:rFonts w:ascii="Arial" w:hAnsi="Arial" w:cs="Arial"/>
          <w:sz w:val="22"/>
          <w:szCs w:val="22"/>
        </w:rPr>
        <w:t xml:space="preserve">Per </w:t>
      </w:r>
      <w:r w:rsidR="007F23ED" w:rsidRPr="00083FA2">
        <w:rPr>
          <w:rFonts w:ascii="Arial" w:hAnsi="Arial" w:cs="Arial"/>
          <w:sz w:val="22"/>
          <w:szCs w:val="22"/>
        </w:rPr>
        <w:t>ACCETTAZIO</w:t>
      </w:r>
      <w:r w:rsidR="001F2B26" w:rsidRPr="00083FA2">
        <w:rPr>
          <w:rFonts w:ascii="Arial" w:hAnsi="Arial" w:cs="Arial"/>
          <w:sz w:val="22"/>
          <w:szCs w:val="22"/>
        </w:rPr>
        <w:t>NE</w:t>
      </w:r>
    </w:p>
    <w:p w14:paraId="45B6C9E4" w14:textId="77777777" w:rsidR="003143BE" w:rsidRPr="00083FA2" w:rsidRDefault="003143BE" w:rsidP="00536868">
      <w:pPr>
        <w:rPr>
          <w:rFonts w:ascii="Arial" w:hAnsi="Arial" w:cs="Arial"/>
          <w:sz w:val="22"/>
          <w:szCs w:val="22"/>
        </w:rPr>
      </w:pPr>
      <w:r w:rsidRPr="00083FA2">
        <w:rPr>
          <w:rFonts w:ascii="Arial" w:hAnsi="Arial" w:cs="Arial"/>
          <w:sz w:val="22"/>
          <w:szCs w:val="22"/>
        </w:rPr>
        <w:t xml:space="preserve">Firma e data. </w:t>
      </w:r>
    </w:p>
    <w:p w14:paraId="106C0E9E" w14:textId="77777777" w:rsidR="00536868" w:rsidRPr="00083FA2" w:rsidRDefault="00536868" w:rsidP="00536868">
      <w:pPr>
        <w:rPr>
          <w:rFonts w:ascii="Arial" w:hAnsi="Arial" w:cs="Arial"/>
          <w:sz w:val="22"/>
          <w:szCs w:val="22"/>
        </w:rPr>
      </w:pPr>
      <w:r w:rsidRPr="00083FA2">
        <w:rPr>
          <w:rFonts w:ascii="Arial" w:hAnsi="Arial" w:cs="Arial"/>
          <w:sz w:val="22"/>
          <w:szCs w:val="22"/>
        </w:rPr>
        <w:t xml:space="preserve">Il </w:t>
      </w:r>
      <w:r w:rsidR="00854B9C" w:rsidRPr="00083FA2">
        <w:rPr>
          <w:rFonts w:ascii="Arial" w:hAnsi="Arial" w:cs="Arial"/>
          <w:sz w:val="22"/>
          <w:szCs w:val="22"/>
        </w:rPr>
        <w:t>dipendente</w:t>
      </w:r>
    </w:p>
    <w:p w14:paraId="1C796E43" w14:textId="77777777" w:rsidR="00083FA2" w:rsidRPr="00083FA2" w:rsidRDefault="00083FA2">
      <w:pPr>
        <w:rPr>
          <w:rFonts w:ascii="Arial" w:hAnsi="Arial" w:cs="Arial"/>
          <w:sz w:val="22"/>
          <w:szCs w:val="22"/>
        </w:rPr>
      </w:pPr>
    </w:p>
    <w:sectPr w:rsidR="00083FA2" w:rsidRPr="00083FA2" w:rsidSect="004E46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077" w:right="748" w:bottom="902" w:left="90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CD0E5C" w14:textId="77777777" w:rsidR="00F6071C" w:rsidRDefault="00F6071C" w:rsidP="00B32B48">
      <w:r>
        <w:separator/>
      </w:r>
    </w:p>
  </w:endnote>
  <w:endnote w:type="continuationSeparator" w:id="0">
    <w:p w14:paraId="320F05B0" w14:textId="77777777" w:rsidR="00F6071C" w:rsidRDefault="00F6071C" w:rsidP="00B32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77BBF" w14:textId="77777777" w:rsidR="00B64962" w:rsidRDefault="00B6496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F25D5" w14:textId="77777777" w:rsidR="00650949" w:rsidRPr="00083FA2" w:rsidRDefault="00022B89" w:rsidP="00083FA2">
    <w:pPr>
      <w:pStyle w:val="Pidipagina"/>
      <w:jc w:val="right"/>
      <w:rPr>
        <w:rFonts w:ascii="Arial" w:hAnsi="Arial" w:cs="Arial"/>
        <w:sz w:val="14"/>
        <w:szCs w:val="14"/>
      </w:rPr>
    </w:pPr>
    <w:r w:rsidRPr="00083FA2">
      <w:rPr>
        <w:rFonts w:ascii="Arial" w:hAnsi="Arial" w:cs="Arial"/>
        <w:sz w:val="14"/>
        <w:szCs w:val="14"/>
      </w:rPr>
      <w:fldChar w:fldCharType="begin"/>
    </w:r>
    <w:r w:rsidRPr="00083FA2">
      <w:rPr>
        <w:rFonts w:ascii="Arial" w:hAnsi="Arial" w:cs="Arial"/>
        <w:sz w:val="14"/>
        <w:szCs w:val="14"/>
      </w:rPr>
      <w:instrText>PAGE   \* MERGEFORMAT</w:instrText>
    </w:r>
    <w:r w:rsidRPr="00083FA2">
      <w:rPr>
        <w:rFonts w:ascii="Arial" w:hAnsi="Arial" w:cs="Arial"/>
        <w:sz w:val="14"/>
        <w:szCs w:val="14"/>
      </w:rPr>
      <w:fldChar w:fldCharType="separate"/>
    </w:r>
    <w:r w:rsidR="00083FA2">
      <w:rPr>
        <w:rFonts w:ascii="Arial" w:hAnsi="Arial" w:cs="Arial"/>
        <w:noProof/>
        <w:sz w:val="14"/>
        <w:szCs w:val="14"/>
      </w:rPr>
      <w:t>2</w:t>
    </w:r>
    <w:r w:rsidRPr="00083FA2">
      <w:rPr>
        <w:rFonts w:ascii="Arial" w:hAnsi="Arial" w:cs="Arial"/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C39B2" w14:textId="55D58C5C" w:rsidR="00C77D3B" w:rsidRPr="00083FA2" w:rsidRDefault="005B1ACC" w:rsidP="00083FA2">
    <w:pPr>
      <w:pStyle w:val="Pidipagina"/>
      <w:jc w:val="right"/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fldChar w:fldCharType="begin"/>
    </w:r>
    <w:r>
      <w:rPr>
        <w:rFonts w:ascii="Arial" w:hAnsi="Arial" w:cs="Arial"/>
        <w:sz w:val="14"/>
        <w:szCs w:val="14"/>
      </w:rPr>
      <w:instrText xml:space="preserve"> FILENAME \p \* MERGEFORMAT </w:instrText>
    </w:r>
    <w:r>
      <w:rPr>
        <w:rFonts w:ascii="Arial" w:hAnsi="Arial" w:cs="Arial"/>
        <w:sz w:val="14"/>
        <w:szCs w:val="14"/>
      </w:rPr>
      <w:fldChar w:fldCharType="separate"/>
    </w:r>
    <w:r>
      <w:rPr>
        <w:rFonts w:ascii="Arial" w:hAnsi="Arial" w:cs="Arial"/>
        <w:noProof/>
        <w:sz w:val="14"/>
        <w:szCs w:val="14"/>
      </w:rPr>
      <w:t>\\srv2022\Disco\Disco\Dati\Segreteria\Documenti\exsegreteria\A.S._2025-2026\PRIVACY\007_050_</w:t>
    </w:r>
    <w:r w:rsidRPr="005B1ACC">
      <w:rPr>
        <w:rFonts w:ascii="Arial" w:hAnsi="Arial" w:cs="Arial"/>
        <w:noProof/>
        <w:sz w:val="16"/>
        <w:szCs w:val="16"/>
      </w:rPr>
      <w:t>designatointernoaltrattamentodati</w:t>
    </w:r>
    <w:r>
      <w:rPr>
        <w:rFonts w:ascii="Arial" w:hAnsi="Arial" w:cs="Arial"/>
        <w:noProof/>
        <w:sz w:val="14"/>
        <w:szCs w:val="14"/>
      </w:rPr>
      <w:t>_dsga.docx</w:t>
    </w:r>
    <w:r>
      <w:rPr>
        <w:rFonts w:ascii="Arial" w:hAnsi="Arial" w:cs="Arial"/>
        <w:sz w:val="14"/>
        <w:szCs w:val="14"/>
      </w:rPr>
      <w:fldChar w:fldCharType="end"/>
    </w:r>
    <w:r w:rsidR="00083FA2">
      <w:rPr>
        <w:rFonts w:ascii="Arial" w:hAnsi="Arial" w:cs="Arial"/>
        <w:sz w:val="14"/>
        <w:szCs w:val="14"/>
      </w:rPr>
      <w:tab/>
    </w:r>
    <w:r w:rsidR="00083FA2" w:rsidRPr="00083FA2">
      <w:rPr>
        <w:rFonts w:ascii="Arial" w:hAnsi="Arial" w:cs="Arial"/>
        <w:sz w:val="14"/>
        <w:szCs w:val="14"/>
      </w:rPr>
      <w:fldChar w:fldCharType="begin"/>
    </w:r>
    <w:r w:rsidR="00083FA2" w:rsidRPr="00083FA2">
      <w:rPr>
        <w:rFonts w:ascii="Arial" w:hAnsi="Arial" w:cs="Arial"/>
        <w:sz w:val="14"/>
        <w:szCs w:val="14"/>
      </w:rPr>
      <w:instrText>PAGE   \* MERGEFORMAT</w:instrText>
    </w:r>
    <w:r w:rsidR="00083FA2" w:rsidRPr="00083FA2">
      <w:rPr>
        <w:rFonts w:ascii="Arial" w:hAnsi="Arial" w:cs="Arial"/>
        <w:sz w:val="14"/>
        <w:szCs w:val="14"/>
      </w:rPr>
      <w:fldChar w:fldCharType="separate"/>
    </w:r>
    <w:r w:rsidR="00083FA2">
      <w:rPr>
        <w:rFonts w:ascii="Arial" w:hAnsi="Arial" w:cs="Arial"/>
        <w:noProof/>
        <w:sz w:val="14"/>
        <w:szCs w:val="14"/>
      </w:rPr>
      <w:t>1</w:t>
    </w:r>
    <w:r w:rsidR="00083FA2" w:rsidRPr="00083FA2">
      <w:rPr>
        <w:rFonts w:ascii="Arial" w:hAnsi="Arial" w:cs="Arial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386CF" w14:textId="77777777" w:rsidR="00F6071C" w:rsidRDefault="00F6071C" w:rsidP="00B32B48">
      <w:r>
        <w:separator/>
      </w:r>
    </w:p>
  </w:footnote>
  <w:footnote w:type="continuationSeparator" w:id="0">
    <w:p w14:paraId="6FF847EB" w14:textId="77777777" w:rsidR="00F6071C" w:rsidRDefault="00F6071C" w:rsidP="00B32B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F8C1B" w14:textId="77777777" w:rsidR="00B64962" w:rsidRDefault="00B6496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13BEA" w14:textId="77777777" w:rsidR="00B64962" w:rsidRDefault="00B6496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12181" w14:textId="77777777" w:rsidR="00B64962" w:rsidRDefault="00B6496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80427B"/>
    <w:multiLevelType w:val="hybridMultilevel"/>
    <w:tmpl w:val="4ACE28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1D7AA1"/>
    <w:multiLevelType w:val="hybridMultilevel"/>
    <w:tmpl w:val="82BCC982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5B8"/>
    <w:rsid w:val="00001511"/>
    <w:rsid w:val="0000294F"/>
    <w:rsid w:val="00012DEE"/>
    <w:rsid w:val="00020946"/>
    <w:rsid w:val="000216C6"/>
    <w:rsid w:val="00022B89"/>
    <w:rsid w:val="00023729"/>
    <w:rsid w:val="00024253"/>
    <w:rsid w:val="00027260"/>
    <w:rsid w:val="00037C86"/>
    <w:rsid w:val="00050DAA"/>
    <w:rsid w:val="00052730"/>
    <w:rsid w:val="0005534B"/>
    <w:rsid w:val="000647AA"/>
    <w:rsid w:val="00065213"/>
    <w:rsid w:val="00071A98"/>
    <w:rsid w:val="0007266B"/>
    <w:rsid w:val="00072923"/>
    <w:rsid w:val="00075BAB"/>
    <w:rsid w:val="00083FA2"/>
    <w:rsid w:val="00084432"/>
    <w:rsid w:val="000848F7"/>
    <w:rsid w:val="00091BA7"/>
    <w:rsid w:val="000A53E1"/>
    <w:rsid w:val="000B719B"/>
    <w:rsid w:val="000D5D40"/>
    <w:rsid w:val="000D72E3"/>
    <w:rsid w:val="000E1023"/>
    <w:rsid w:val="000E37D2"/>
    <w:rsid w:val="00113517"/>
    <w:rsid w:val="00123C0C"/>
    <w:rsid w:val="00133C45"/>
    <w:rsid w:val="001346E6"/>
    <w:rsid w:val="001367FB"/>
    <w:rsid w:val="0013751F"/>
    <w:rsid w:val="001446BF"/>
    <w:rsid w:val="00150335"/>
    <w:rsid w:val="00151EB5"/>
    <w:rsid w:val="00164503"/>
    <w:rsid w:val="00170DA6"/>
    <w:rsid w:val="00173E61"/>
    <w:rsid w:val="00176E0A"/>
    <w:rsid w:val="00177740"/>
    <w:rsid w:val="00183034"/>
    <w:rsid w:val="00183B36"/>
    <w:rsid w:val="00186635"/>
    <w:rsid w:val="001876D0"/>
    <w:rsid w:val="00187A34"/>
    <w:rsid w:val="001902BA"/>
    <w:rsid w:val="00194868"/>
    <w:rsid w:val="001A470E"/>
    <w:rsid w:val="001B780F"/>
    <w:rsid w:val="001C19CC"/>
    <w:rsid w:val="001C19EF"/>
    <w:rsid w:val="001C41A7"/>
    <w:rsid w:val="001C72F5"/>
    <w:rsid w:val="001D1EB1"/>
    <w:rsid w:val="001D4747"/>
    <w:rsid w:val="001E5653"/>
    <w:rsid w:val="001F16E7"/>
    <w:rsid w:val="001F2B26"/>
    <w:rsid w:val="001F3D2F"/>
    <w:rsid w:val="00200D52"/>
    <w:rsid w:val="00202F9E"/>
    <w:rsid w:val="0021170C"/>
    <w:rsid w:val="00222A9D"/>
    <w:rsid w:val="00224949"/>
    <w:rsid w:val="00232B73"/>
    <w:rsid w:val="00241634"/>
    <w:rsid w:val="00250572"/>
    <w:rsid w:val="00250645"/>
    <w:rsid w:val="002532F6"/>
    <w:rsid w:val="00267469"/>
    <w:rsid w:val="00272DC9"/>
    <w:rsid w:val="00274570"/>
    <w:rsid w:val="00282A20"/>
    <w:rsid w:val="0029259D"/>
    <w:rsid w:val="00294A8B"/>
    <w:rsid w:val="00295006"/>
    <w:rsid w:val="002A0129"/>
    <w:rsid w:val="002A4395"/>
    <w:rsid w:val="002A6B73"/>
    <w:rsid w:val="002A78A5"/>
    <w:rsid w:val="002A7E79"/>
    <w:rsid w:val="002B0FAC"/>
    <w:rsid w:val="002C5717"/>
    <w:rsid w:val="002D1D65"/>
    <w:rsid w:val="002E322A"/>
    <w:rsid w:val="002E4CD6"/>
    <w:rsid w:val="002F1FF7"/>
    <w:rsid w:val="002F249A"/>
    <w:rsid w:val="002F336F"/>
    <w:rsid w:val="003057A3"/>
    <w:rsid w:val="0030618A"/>
    <w:rsid w:val="00307B53"/>
    <w:rsid w:val="0031076D"/>
    <w:rsid w:val="00310CDF"/>
    <w:rsid w:val="003143BE"/>
    <w:rsid w:val="00320B92"/>
    <w:rsid w:val="00325811"/>
    <w:rsid w:val="00326D79"/>
    <w:rsid w:val="00330975"/>
    <w:rsid w:val="00331819"/>
    <w:rsid w:val="003352AC"/>
    <w:rsid w:val="00336E22"/>
    <w:rsid w:val="00345CE1"/>
    <w:rsid w:val="003562FE"/>
    <w:rsid w:val="00361E71"/>
    <w:rsid w:val="003643D2"/>
    <w:rsid w:val="0036479B"/>
    <w:rsid w:val="003761D6"/>
    <w:rsid w:val="00383DE3"/>
    <w:rsid w:val="003852A0"/>
    <w:rsid w:val="003930EB"/>
    <w:rsid w:val="00393217"/>
    <w:rsid w:val="00394801"/>
    <w:rsid w:val="0039608B"/>
    <w:rsid w:val="00396F50"/>
    <w:rsid w:val="003A58EB"/>
    <w:rsid w:val="003B5486"/>
    <w:rsid w:val="003B5980"/>
    <w:rsid w:val="003C2880"/>
    <w:rsid w:val="003D3EDD"/>
    <w:rsid w:val="003F1C2E"/>
    <w:rsid w:val="00400F54"/>
    <w:rsid w:val="004041FC"/>
    <w:rsid w:val="0040500E"/>
    <w:rsid w:val="004120A2"/>
    <w:rsid w:val="00413795"/>
    <w:rsid w:val="004152C0"/>
    <w:rsid w:val="00415C0A"/>
    <w:rsid w:val="0042281D"/>
    <w:rsid w:val="0042310A"/>
    <w:rsid w:val="00424232"/>
    <w:rsid w:val="00426E2C"/>
    <w:rsid w:val="004316BD"/>
    <w:rsid w:val="00441D9F"/>
    <w:rsid w:val="00442C83"/>
    <w:rsid w:val="00443B1F"/>
    <w:rsid w:val="00446656"/>
    <w:rsid w:val="00452D8D"/>
    <w:rsid w:val="00453145"/>
    <w:rsid w:val="00461F16"/>
    <w:rsid w:val="00466767"/>
    <w:rsid w:val="00476098"/>
    <w:rsid w:val="00476DE1"/>
    <w:rsid w:val="004811A7"/>
    <w:rsid w:val="004875D8"/>
    <w:rsid w:val="004943BF"/>
    <w:rsid w:val="00494A5B"/>
    <w:rsid w:val="004A1D9B"/>
    <w:rsid w:val="004A54AA"/>
    <w:rsid w:val="004A569A"/>
    <w:rsid w:val="004B0983"/>
    <w:rsid w:val="004B0E59"/>
    <w:rsid w:val="004B1B65"/>
    <w:rsid w:val="004B77CD"/>
    <w:rsid w:val="004E1B56"/>
    <w:rsid w:val="004E1F9F"/>
    <w:rsid w:val="004E254C"/>
    <w:rsid w:val="004E4679"/>
    <w:rsid w:val="004F1C2D"/>
    <w:rsid w:val="00507EB5"/>
    <w:rsid w:val="0051067C"/>
    <w:rsid w:val="005130DA"/>
    <w:rsid w:val="00514FD7"/>
    <w:rsid w:val="005155B8"/>
    <w:rsid w:val="00515842"/>
    <w:rsid w:val="005226C5"/>
    <w:rsid w:val="0052567A"/>
    <w:rsid w:val="00526132"/>
    <w:rsid w:val="00532A6D"/>
    <w:rsid w:val="005353F9"/>
    <w:rsid w:val="00536868"/>
    <w:rsid w:val="00537BDE"/>
    <w:rsid w:val="00540A54"/>
    <w:rsid w:val="005518E3"/>
    <w:rsid w:val="00551AE2"/>
    <w:rsid w:val="00557B45"/>
    <w:rsid w:val="005604E5"/>
    <w:rsid w:val="00560FD0"/>
    <w:rsid w:val="00562EF9"/>
    <w:rsid w:val="00565BEE"/>
    <w:rsid w:val="00566596"/>
    <w:rsid w:val="005676F4"/>
    <w:rsid w:val="00584E19"/>
    <w:rsid w:val="00585AB9"/>
    <w:rsid w:val="0059658C"/>
    <w:rsid w:val="00596F55"/>
    <w:rsid w:val="005B1ACC"/>
    <w:rsid w:val="005B33A4"/>
    <w:rsid w:val="005B54A5"/>
    <w:rsid w:val="005B581E"/>
    <w:rsid w:val="005B73C4"/>
    <w:rsid w:val="005D3072"/>
    <w:rsid w:val="005D3ACF"/>
    <w:rsid w:val="005D7729"/>
    <w:rsid w:val="005F21FF"/>
    <w:rsid w:val="005F3B52"/>
    <w:rsid w:val="005F3BFA"/>
    <w:rsid w:val="005F47A3"/>
    <w:rsid w:val="005F5692"/>
    <w:rsid w:val="0060682C"/>
    <w:rsid w:val="00613F55"/>
    <w:rsid w:val="0062172D"/>
    <w:rsid w:val="00623D53"/>
    <w:rsid w:val="00625466"/>
    <w:rsid w:val="00630D67"/>
    <w:rsid w:val="00631260"/>
    <w:rsid w:val="00631357"/>
    <w:rsid w:val="0063571C"/>
    <w:rsid w:val="00646678"/>
    <w:rsid w:val="00650949"/>
    <w:rsid w:val="00660B5A"/>
    <w:rsid w:val="00666066"/>
    <w:rsid w:val="00666D1C"/>
    <w:rsid w:val="006923E7"/>
    <w:rsid w:val="00692575"/>
    <w:rsid w:val="00693B31"/>
    <w:rsid w:val="006952BE"/>
    <w:rsid w:val="006965B9"/>
    <w:rsid w:val="006B125E"/>
    <w:rsid w:val="006C106E"/>
    <w:rsid w:val="006D15DF"/>
    <w:rsid w:val="006E3549"/>
    <w:rsid w:val="006E376F"/>
    <w:rsid w:val="006E3F8C"/>
    <w:rsid w:val="006E5964"/>
    <w:rsid w:val="006F3B1B"/>
    <w:rsid w:val="006F6C09"/>
    <w:rsid w:val="007104C6"/>
    <w:rsid w:val="007117F5"/>
    <w:rsid w:val="007124C8"/>
    <w:rsid w:val="007347D7"/>
    <w:rsid w:val="007349EF"/>
    <w:rsid w:val="007366F4"/>
    <w:rsid w:val="00737F33"/>
    <w:rsid w:val="00742A44"/>
    <w:rsid w:val="007432F3"/>
    <w:rsid w:val="007503B8"/>
    <w:rsid w:val="00755F3A"/>
    <w:rsid w:val="00762447"/>
    <w:rsid w:val="007647C6"/>
    <w:rsid w:val="00772653"/>
    <w:rsid w:val="00774883"/>
    <w:rsid w:val="0077651B"/>
    <w:rsid w:val="007768C8"/>
    <w:rsid w:val="007805CD"/>
    <w:rsid w:val="00787C3A"/>
    <w:rsid w:val="00793363"/>
    <w:rsid w:val="0079390E"/>
    <w:rsid w:val="007961D8"/>
    <w:rsid w:val="00797FE4"/>
    <w:rsid w:val="007A25FD"/>
    <w:rsid w:val="007A4BA0"/>
    <w:rsid w:val="007B1BB9"/>
    <w:rsid w:val="007D30CE"/>
    <w:rsid w:val="007E056C"/>
    <w:rsid w:val="007E7125"/>
    <w:rsid w:val="007F23ED"/>
    <w:rsid w:val="007F5E05"/>
    <w:rsid w:val="007F6BC4"/>
    <w:rsid w:val="00801296"/>
    <w:rsid w:val="00803FF7"/>
    <w:rsid w:val="00804503"/>
    <w:rsid w:val="008054A8"/>
    <w:rsid w:val="00811109"/>
    <w:rsid w:val="00815C9C"/>
    <w:rsid w:val="00816513"/>
    <w:rsid w:val="00820060"/>
    <w:rsid w:val="00821280"/>
    <w:rsid w:val="00824835"/>
    <w:rsid w:val="008303FB"/>
    <w:rsid w:val="00832050"/>
    <w:rsid w:val="008323A5"/>
    <w:rsid w:val="0083251E"/>
    <w:rsid w:val="0085123F"/>
    <w:rsid w:val="00854B9C"/>
    <w:rsid w:val="00855D76"/>
    <w:rsid w:val="008677C1"/>
    <w:rsid w:val="00872546"/>
    <w:rsid w:val="00881871"/>
    <w:rsid w:val="00885048"/>
    <w:rsid w:val="00892940"/>
    <w:rsid w:val="00894FA4"/>
    <w:rsid w:val="00895513"/>
    <w:rsid w:val="0089559E"/>
    <w:rsid w:val="00897034"/>
    <w:rsid w:val="008A217B"/>
    <w:rsid w:val="008A6D9F"/>
    <w:rsid w:val="008B1617"/>
    <w:rsid w:val="008B4DB7"/>
    <w:rsid w:val="008B7EDF"/>
    <w:rsid w:val="008C063D"/>
    <w:rsid w:val="008C1C38"/>
    <w:rsid w:val="008C6F01"/>
    <w:rsid w:val="008D1FC9"/>
    <w:rsid w:val="008D7FB6"/>
    <w:rsid w:val="008E2161"/>
    <w:rsid w:val="008E5174"/>
    <w:rsid w:val="008F0D3F"/>
    <w:rsid w:val="008F4150"/>
    <w:rsid w:val="008F6658"/>
    <w:rsid w:val="00907B46"/>
    <w:rsid w:val="00910D3B"/>
    <w:rsid w:val="009127EC"/>
    <w:rsid w:val="00912A70"/>
    <w:rsid w:val="00912D00"/>
    <w:rsid w:val="00916C11"/>
    <w:rsid w:val="00923461"/>
    <w:rsid w:val="00925836"/>
    <w:rsid w:val="009305AB"/>
    <w:rsid w:val="00934839"/>
    <w:rsid w:val="00936B3E"/>
    <w:rsid w:val="00941E51"/>
    <w:rsid w:val="0094443E"/>
    <w:rsid w:val="00945B6B"/>
    <w:rsid w:val="00951D0F"/>
    <w:rsid w:val="0095256E"/>
    <w:rsid w:val="00962290"/>
    <w:rsid w:val="009629B7"/>
    <w:rsid w:val="0096772F"/>
    <w:rsid w:val="00972B66"/>
    <w:rsid w:val="00975C4B"/>
    <w:rsid w:val="00976BF3"/>
    <w:rsid w:val="0098308C"/>
    <w:rsid w:val="009936B2"/>
    <w:rsid w:val="009B1ECC"/>
    <w:rsid w:val="009B5993"/>
    <w:rsid w:val="009C1BC5"/>
    <w:rsid w:val="009C389A"/>
    <w:rsid w:val="009C523C"/>
    <w:rsid w:val="009D3489"/>
    <w:rsid w:val="009D4075"/>
    <w:rsid w:val="009D4839"/>
    <w:rsid w:val="009E1259"/>
    <w:rsid w:val="009E78FC"/>
    <w:rsid w:val="009E7ECC"/>
    <w:rsid w:val="009F07D9"/>
    <w:rsid w:val="009F397D"/>
    <w:rsid w:val="009F54F0"/>
    <w:rsid w:val="009F58E4"/>
    <w:rsid w:val="00A010A9"/>
    <w:rsid w:val="00A016A0"/>
    <w:rsid w:val="00A06E61"/>
    <w:rsid w:val="00A10876"/>
    <w:rsid w:val="00A116F4"/>
    <w:rsid w:val="00A21DB3"/>
    <w:rsid w:val="00A22DB7"/>
    <w:rsid w:val="00A23E95"/>
    <w:rsid w:val="00A30BA7"/>
    <w:rsid w:val="00A3259A"/>
    <w:rsid w:val="00A32703"/>
    <w:rsid w:val="00A3495B"/>
    <w:rsid w:val="00A358A9"/>
    <w:rsid w:val="00A44F58"/>
    <w:rsid w:val="00A56039"/>
    <w:rsid w:val="00A56844"/>
    <w:rsid w:val="00A60AF9"/>
    <w:rsid w:val="00A614C7"/>
    <w:rsid w:val="00A6377A"/>
    <w:rsid w:val="00A63A6C"/>
    <w:rsid w:val="00A70E15"/>
    <w:rsid w:val="00A716B1"/>
    <w:rsid w:val="00A76F70"/>
    <w:rsid w:val="00A81F70"/>
    <w:rsid w:val="00A85915"/>
    <w:rsid w:val="00A92A6C"/>
    <w:rsid w:val="00A92C65"/>
    <w:rsid w:val="00AA7C8F"/>
    <w:rsid w:val="00AB190D"/>
    <w:rsid w:val="00AB33D6"/>
    <w:rsid w:val="00AB4A78"/>
    <w:rsid w:val="00AC3661"/>
    <w:rsid w:val="00AC440F"/>
    <w:rsid w:val="00AC5CC0"/>
    <w:rsid w:val="00AD1958"/>
    <w:rsid w:val="00AE54CB"/>
    <w:rsid w:val="00AF2A53"/>
    <w:rsid w:val="00AF2A9F"/>
    <w:rsid w:val="00AF398F"/>
    <w:rsid w:val="00AF5199"/>
    <w:rsid w:val="00AF7CB2"/>
    <w:rsid w:val="00B009B3"/>
    <w:rsid w:val="00B04332"/>
    <w:rsid w:val="00B125C9"/>
    <w:rsid w:val="00B16F0A"/>
    <w:rsid w:val="00B26E7E"/>
    <w:rsid w:val="00B32B48"/>
    <w:rsid w:val="00B3336D"/>
    <w:rsid w:val="00B40A4B"/>
    <w:rsid w:val="00B4278E"/>
    <w:rsid w:val="00B44695"/>
    <w:rsid w:val="00B46470"/>
    <w:rsid w:val="00B47230"/>
    <w:rsid w:val="00B50D19"/>
    <w:rsid w:val="00B54D21"/>
    <w:rsid w:val="00B55697"/>
    <w:rsid w:val="00B608A1"/>
    <w:rsid w:val="00B61F2A"/>
    <w:rsid w:val="00B64962"/>
    <w:rsid w:val="00B70837"/>
    <w:rsid w:val="00B774A3"/>
    <w:rsid w:val="00B81856"/>
    <w:rsid w:val="00B84057"/>
    <w:rsid w:val="00B90F54"/>
    <w:rsid w:val="00B91063"/>
    <w:rsid w:val="00B93311"/>
    <w:rsid w:val="00B9793C"/>
    <w:rsid w:val="00BA39FF"/>
    <w:rsid w:val="00BA53C4"/>
    <w:rsid w:val="00BB4529"/>
    <w:rsid w:val="00BB5C81"/>
    <w:rsid w:val="00BB6374"/>
    <w:rsid w:val="00BB7833"/>
    <w:rsid w:val="00BC0122"/>
    <w:rsid w:val="00BC1357"/>
    <w:rsid w:val="00BC13E5"/>
    <w:rsid w:val="00BC3D1A"/>
    <w:rsid w:val="00BC531F"/>
    <w:rsid w:val="00BC6193"/>
    <w:rsid w:val="00BD3BDA"/>
    <w:rsid w:val="00BD7BB3"/>
    <w:rsid w:val="00BE325C"/>
    <w:rsid w:val="00BF210E"/>
    <w:rsid w:val="00BF2429"/>
    <w:rsid w:val="00BF55E0"/>
    <w:rsid w:val="00BF5C06"/>
    <w:rsid w:val="00C049BF"/>
    <w:rsid w:val="00C051AA"/>
    <w:rsid w:val="00C37A58"/>
    <w:rsid w:val="00C5411D"/>
    <w:rsid w:val="00C561A5"/>
    <w:rsid w:val="00C6377A"/>
    <w:rsid w:val="00C641BA"/>
    <w:rsid w:val="00C67E77"/>
    <w:rsid w:val="00C772C9"/>
    <w:rsid w:val="00C77345"/>
    <w:rsid w:val="00C77D3B"/>
    <w:rsid w:val="00C85C1D"/>
    <w:rsid w:val="00C94A12"/>
    <w:rsid w:val="00CA040C"/>
    <w:rsid w:val="00CA1887"/>
    <w:rsid w:val="00CB38C3"/>
    <w:rsid w:val="00CB4DAF"/>
    <w:rsid w:val="00CC3A5B"/>
    <w:rsid w:val="00CC5510"/>
    <w:rsid w:val="00CD5294"/>
    <w:rsid w:val="00CD5653"/>
    <w:rsid w:val="00CE51DC"/>
    <w:rsid w:val="00CE5408"/>
    <w:rsid w:val="00CF2BF8"/>
    <w:rsid w:val="00CF529E"/>
    <w:rsid w:val="00CF6EE8"/>
    <w:rsid w:val="00D2275A"/>
    <w:rsid w:val="00D27CF8"/>
    <w:rsid w:val="00D37BAA"/>
    <w:rsid w:val="00D415F4"/>
    <w:rsid w:val="00D41E16"/>
    <w:rsid w:val="00D420E3"/>
    <w:rsid w:val="00D4244B"/>
    <w:rsid w:val="00D42BD1"/>
    <w:rsid w:val="00D45146"/>
    <w:rsid w:val="00D45F6A"/>
    <w:rsid w:val="00D54B88"/>
    <w:rsid w:val="00D7448B"/>
    <w:rsid w:val="00D76AE7"/>
    <w:rsid w:val="00D76FCC"/>
    <w:rsid w:val="00D77F21"/>
    <w:rsid w:val="00D81904"/>
    <w:rsid w:val="00D83A32"/>
    <w:rsid w:val="00D974D6"/>
    <w:rsid w:val="00DA504D"/>
    <w:rsid w:val="00DB554A"/>
    <w:rsid w:val="00DC3AF5"/>
    <w:rsid w:val="00DC41FD"/>
    <w:rsid w:val="00DD4D0A"/>
    <w:rsid w:val="00DE5F89"/>
    <w:rsid w:val="00DF52F6"/>
    <w:rsid w:val="00E031B6"/>
    <w:rsid w:val="00E03B27"/>
    <w:rsid w:val="00E04303"/>
    <w:rsid w:val="00E1121B"/>
    <w:rsid w:val="00E16E4F"/>
    <w:rsid w:val="00E17E07"/>
    <w:rsid w:val="00E21918"/>
    <w:rsid w:val="00E25780"/>
    <w:rsid w:val="00E36BE4"/>
    <w:rsid w:val="00E46E01"/>
    <w:rsid w:val="00E47765"/>
    <w:rsid w:val="00E5099A"/>
    <w:rsid w:val="00E5737B"/>
    <w:rsid w:val="00E574B4"/>
    <w:rsid w:val="00E62156"/>
    <w:rsid w:val="00E72ADB"/>
    <w:rsid w:val="00E734DD"/>
    <w:rsid w:val="00E943F5"/>
    <w:rsid w:val="00E976F4"/>
    <w:rsid w:val="00EA2A73"/>
    <w:rsid w:val="00EA5790"/>
    <w:rsid w:val="00EA68CA"/>
    <w:rsid w:val="00EB1F33"/>
    <w:rsid w:val="00EB555A"/>
    <w:rsid w:val="00EB6465"/>
    <w:rsid w:val="00EC09E5"/>
    <w:rsid w:val="00EC584A"/>
    <w:rsid w:val="00ED126B"/>
    <w:rsid w:val="00ED28C3"/>
    <w:rsid w:val="00EE5C44"/>
    <w:rsid w:val="00EF3BEF"/>
    <w:rsid w:val="00EF5BB0"/>
    <w:rsid w:val="00F00079"/>
    <w:rsid w:val="00F0047D"/>
    <w:rsid w:val="00F12634"/>
    <w:rsid w:val="00F16ADF"/>
    <w:rsid w:val="00F16C29"/>
    <w:rsid w:val="00F24F96"/>
    <w:rsid w:val="00F27C5C"/>
    <w:rsid w:val="00F3052A"/>
    <w:rsid w:val="00F30A68"/>
    <w:rsid w:val="00F32534"/>
    <w:rsid w:val="00F3751B"/>
    <w:rsid w:val="00F46C4D"/>
    <w:rsid w:val="00F5323D"/>
    <w:rsid w:val="00F57F2F"/>
    <w:rsid w:val="00F603BF"/>
    <w:rsid w:val="00F6071C"/>
    <w:rsid w:val="00F63D44"/>
    <w:rsid w:val="00F65AC5"/>
    <w:rsid w:val="00F7039D"/>
    <w:rsid w:val="00F71B5E"/>
    <w:rsid w:val="00F71BBD"/>
    <w:rsid w:val="00F76CA3"/>
    <w:rsid w:val="00F85E4D"/>
    <w:rsid w:val="00F863DE"/>
    <w:rsid w:val="00F94881"/>
    <w:rsid w:val="00F949F8"/>
    <w:rsid w:val="00FA0668"/>
    <w:rsid w:val="00FA24E5"/>
    <w:rsid w:val="00FA332C"/>
    <w:rsid w:val="00FA7C30"/>
    <w:rsid w:val="00FB0751"/>
    <w:rsid w:val="00FB32E9"/>
    <w:rsid w:val="00FB6832"/>
    <w:rsid w:val="00FC19E8"/>
    <w:rsid w:val="00FC30F3"/>
    <w:rsid w:val="00FE41E9"/>
    <w:rsid w:val="00FE5441"/>
    <w:rsid w:val="00FF1117"/>
    <w:rsid w:val="00FF5AD8"/>
    <w:rsid w:val="00FF5F59"/>
    <w:rsid w:val="00FF7925"/>
    <w:rsid w:val="00FF7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A89DF4"/>
  <w14:defaultImageDpi w14:val="0"/>
  <w15:docId w15:val="{732B7296-B762-4E89-B0DD-10BC56CCC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footer" w:locked="1"/>
    <w:lsdException w:name="caption" w:locked="1" w:semiHidden="1" w:uiPriority="0" w:unhideWhenUsed="1" w:qFormat="1"/>
    <w:lsdException w:name="table of authorities" w:semiHidden="1" w:unhideWhenUsed="1"/>
    <w:lsdException w:name="List" w:semiHidden="1" w:unhideWhenUsed="1"/>
    <w:lsdException w:name="List Bullet" w:semiHidden="1" w:uiPriority="0" w:unhideWhenUsed="1"/>
    <w:lsdException w:name="Title" w:locked="1" w:uiPriority="0" w:qFormat="1"/>
    <w:lsdException w:name="Default Paragraph Font" w:locked="1" w:uiPriority="0"/>
    <w:lsdException w:name="Body Text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Plain Text" w:semiHidden="1" w:uiPriority="0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852A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D76AE7"/>
    <w:pPr>
      <w:keepNext/>
      <w:jc w:val="center"/>
      <w:outlineLvl w:val="0"/>
    </w:pPr>
    <w:rPr>
      <w:rFonts w:ascii="Arial" w:hAnsi="Arial"/>
      <w:i/>
      <w:szCs w:val="20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9B599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9B5993"/>
    <w:p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9B5993"/>
    <w:pPr>
      <w:spacing w:before="240" w:after="60"/>
      <w:outlineLvl w:val="6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345CE1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9"/>
    <w:locked/>
    <w:rsid w:val="009B5993"/>
    <w:rPr>
      <w:rFonts w:ascii="Arial" w:hAnsi="Arial" w:cs="Arial"/>
      <w:b/>
      <w:b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locked/>
    <w:rsid w:val="009B5993"/>
    <w:rPr>
      <w:rFonts w:cs="Times New Roman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9"/>
    <w:locked/>
    <w:rsid w:val="009B5993"/>
    <w:rPr>
      <w:rFonts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rsid w:val="003852A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1E5653"/>
    <w:rPr>
      <w:rFonts w:cs="Times New Roman"/>
      <w:sz w:val="24"/>
      <w:lang w:val="it-IT" w:eastAsia="it-IT"/>
    </w:rPr>
  </w:style>
  <w:style w:type="character" w:styleId="Collegamentoipertestuale">
    <w:name w:val="Hyperlink"/>
    <w:basedOn w:val="Carpredefinitoparagrafo"/>
    <w:uiPriority w:val="99"/>
    <w:rsid w:val="003852A0"/>
    <w:rPr>
      <w:rFonts w:cs="Times New Roman"/>
      <w:color w:val="0000FF"/>
      <w:u w:val="single"/>
    </w:rPr>
  </w:style>
  <w:style w:type="paragraph" w:styleId="Corpodeltesto3">
    <w:name w:val="Body Text 3"/>
    <w:basedOn w:val="Normale"/>
    <w:link w:val="Corpodeltesto3Carattere"/>
    <w:uiPriority w:val="99"/>
    <w:rsid w:val="00D76AE7"/>
    <w:rPr>
      <w:szCs w:val="20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sid w:val="00345CE1"/>
    <w:rPr>
      <w:rFonts w:cs="Times New Roman"/>
      <w:sz w:val="16"/>
      <w:szCs w:val="16"/>
    </w:rPr>
  </w:style>
  <w:style w:type="table" w:styleId="Grigliatabella">
    <w:name w:val="Table Grid"/>
    <w:basedOn w:val="Tabellanormale"/>
    <w:uiPriority w:val="39"/>
    <w:rsid w:val="000D5D4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F603BF"/>
    <w:rPr>
      <w:rFonts w:ascii="Courier New" w:hAnsi="Courier New" w:cs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locked/>
    <w:rsid w:val="00345CE1"/>
    <w:rPr>
      <w:rFonts w:ascii="Courier New" w:hAnsi="Courier New" w:cs="Courier New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C85C1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345CE1"/>
    <w:rPr>
      <w:rFonts w:cs="Times New Roman"/>
      <w:sz w:val="2"/>
    </w:rPr>
  </w:style>
  <w:style w:type="paragraph" w:styleId="Testodelblocco">
    <w:name w:val="Block Text"/>
    <w:basedOn w:val="Normale"/>
    <w:uiPriority w:val="99"/>
    <w:rsid w:val="00383DE3"/>
    <w:pPr>
      <w:tabs>
        <w:tab w:val="left" w:pos="4962"/>
      </w:tabs>
      <w:ind w:left="1418" w:right="51"/>
      <w:jc w:val="both"/>
    </w:pPr>
    <w:rPr>
      <w:rFonts w:ascii="Verdana" w:hAnsi="Verdana"/>
      <w:bCs/>
      <w:szCs w:val="20"/>
    </w:rPr>
  </w:style>
  <w:style w:type="paragraph" w:styleId="Corpotesto">
    <w:name w:val="Body Text"/>
    <w:basedOn w:val="Normale"/>
    <w:link w:val="CorpotestoCarattere"/>
    <w:uiPriority w:val="99"/>
    <w:rsid w:val="009B59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9B5993"/>
    <w:rPr>
      <w:rFonts w:cs="Times New Roman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rsid w:val="009B5993"/>
    <w:pPr>
      <w:spacing w:after="120"/>
      <w:ind w:left="283"/>
    </w:pPr>
    <w:rPr>
      <w:sz w:val="20"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locked/>
    <w:rsid w:val="009B5993"/>
    <w:rPr>
      <w:rFonts w:cs="Times New Roman"/>
    </w:rPr>
  </w:style>
  <w:style w:type="paragraph" w:styleId="Corpodeltesto2">
    <w:name w:val="Body Text 2"/>
    <w:basedOn w:val="Normale"/>
    <w:link w:val="Corpodeltesto2Carattere"/>
    <w:uiPriority w:val="99"/>
    <w:rsid w:val="009B5993"/>
    <w:pPr>
      <w:spacing w:after="120" w:line="480" w:lineRule="auto"/>
    </w:pPr>
    <w:rPr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locked/>
    <w:rsid w:val="009B5993"/>
    <w:rPr>
      <w:rFonts w:cs="Times New Roman"/>
    </w:rPr>
  </w:style>
  <w:style w:type="paragraph" w:styleId="Rientrocorpodeltesto2">
    <w:name w:val="Body Text Indent 2"/>
    <w:basedOn w:val="Normale"/>
    <w:link w:val="Rientrocorpodeltesto2Carattere"/>
    <w:uiPriority w:val="99"/>
    <w:rsid w:val="009B5993"/>
    <w:pPr>
      <w:spacing w:after="120" w:line="480" w:lineRule="auto"/>
      <w:ind w:left="283"/>
    </w:pPr>
    <w:rPr>
      <w:sz w:val="20"/>
      <w:szCs w:val="20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locked/>
    <w:rsid w:val="009B5993"/>
    <w:rPr>
      <w:rFonts w:cs="Times New Roman"/>
    </w:rPr>
  </w:style>
  <w:style w:type="paragraph" w:styleId="Paragrafoelenco">
    <w:name w:val="List Paragraph"/>
    <w:basedOn w:val="Normale"/>
    <w:uiPriority w:val="99"/>
    <w:qFormat/>
    <w:rsid w:val="00A81F70"/>
    <w:pPr>
      <w:widowControl w:val="0"/>
      <w:spacing w:after="200" w:line="276" w:lineRule="auto"/>
      <w:ind w:left="720"/>
      <w:contextualSpacing/>
    </w:pPr>
    <w:rPr>
      <w:rFonts w:ascii="Calibri" w:hAnsi="Calibri" w:cs="Calibri"/>
      <w:color w:val="000000"/>
      <w:sz w:val="22"/>
      <w:szCs w:val="22"/>
    </w:rPr>
  </w:style>
  <w:style w:type="paragraph" w:styleId="Pidipagina">
    <w:name w:val="footer"/>
    <w:basedOn w:val="Normale"/>
    <w:link w:val="PidipaginaCarattere"/>
    <w:uiPriority w:val="99"/>
    <w:rsid w:val="00B32B4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B32B48"/>
    <w:rPr>
      <w:rFonts w:cs="Times New Roman"/>
      <w:sz w:val="24"/>
      <w:szCs w:val="24"/>
    </w:rPr>
  </w:style>
  <w:style w:type="paragraph" w:styleId="Puntoelenco">
    <w:name w:val="List Bullet"/>
    <w:basedOn w:val="Normale"/>
    <w:uiPriority w:val="99"/>
    <w:rsid w:val="009F07D9"/>
    <w:pPr>
      <w:numPr>
        <w:numId w:val="1"/>
      </w:numPr>
      <w:ind w:left="360"/>
      <w:contextualSpacing/>
    </w:pPr>
    <w:rPr>
      <w:rFonts w:ascii="Arial" w:hAnsi="Arial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43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Desktop\carta%20intestat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intestata.dot</Template>
  <TotalTime>2</TotalTime>
  <Pages>2</Pages>
  <Words>555</Words>
  <Characters>3453</Characters>
  <Application>Microsoft Office Word</Application>
  <DocSecurity>0</DocSecurity>
  <Lines>28</Lines>
  <Paragraphs>7</Paragraphs>
  <ScaleCrop>false</ScaleCrop>
  <Company>Olidata S.p.A.</Company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Segreteria06</cp:lastModifiedBy>
  <cp:revision>3</cp:revision>
  <cp:lastPrinted>2018-09-25T09:31:00Z</cp:lastPrinted>
  <dcterms:created xsi:type="dcterms:W3CDTF">2025-09-04T10:00:00Z</dcterms:created>
  <dcterms:modified xsi:type="dcterms:W3CDTF">2025-09-04T10:01:00Z</dcterms:modified>
</cp:coreProperties>
</file>