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111"/>
      </w:tblGrid>
      <w:tr w:rsidR="001F0DBD" w:rsidRPr="00CE5408" w14:paraId="6E93DC36" w14:textId="77777777" w:rsidTr="00325811">
        <w:tc>
          <w:tcPr>
            <w:tcW w:w="1668" w:type="dxa"/>
            <w:vMerge w:val="restart"/>
          </w:tcPr>
          <w:p w14:paraId="58F47C79" w14:textId="77777777" w:rsidR="001F0DBD" w:rsidRPr="00133C45" w:rsidRDefault="00534FAE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30EB">
              <w:rPr>
                <w:noProof/>
              </w:rPr>
              <w:drawing>
                <wp:inline distT="0" distB="0" distL="0" distR="0" wp14:anchorId="5BF7E6EE" wp14:editId="50631F30">
                  <wp:extent cx="469900" cy="514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14:paraId="36582518" w14:textId="77777777" w:rsidR="001F0DBD" w:rsidRPr="00133C45" w:rsidRDefault="001F0DBD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Istituto Comprensivo Don Lorenzo Milani</w:t>
            </w:r>
          </w:p>
        </w:tc>
      </w:tr>
      <w:tr w:rsidR="001F0DBD" w:rsidRPr="00CE5408" w14:paraId="087EB187" w14:textId="77777777" w:rsidTr="00325811">
        <w:tc>
          <w:tcPr>
            <w:tcW w:w="1668" w:type="dxa"/>
            <w:vMerge/>
          </w:tcPr>
          <w:p w14:paraId="3974034C" w14:textId="77777777" w:rsidR="001F0DBD" w:rsidRPr="00133C45" w:rsidRDefault="001F0DBD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32AF41DE" w14:textId="77777777" w:rsidR="001F0DBD" w:rsidRPr="00133C45" w:rsidRDefault="001F0DBD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Via Montessori, 5</w:t>
            </w:r>
          </w:p>
        </w:tc>
      </w:tr>
      <w:tr w:rsidR="001F0DBD" w:rsidRPr="00CE5408" w14:paraId="3081E213" w14:textId="77777777" w:rsidTr="00325811">
        <w:tc>
          <w:tcPr>
            <w:tcW w:w="1668" w:type="dxa"/>
            <w:vMerge/>
          </w:tcPr>
          <w:p w14:paraId="7F6D2D47" w14:textId="77777777" w:rsidR="001F0DBD" w:rsidRPr="00133C45" w:rsidRDefault="001F0DBD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1A6F0790" w14:textId="77777777" w:rsidR="001F0DBD" w:rsidRPr="00133C45" w:rsidRDefault="001F0DBD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fiic81600a@istruzione.it - fiic81600a@pec.istruzione.it</w:t>
            </w:r>
          </w:p>
        </w:tc>
      </w:tr>
    </w:tbl>
    <w:p w14:paraId="01CAC6AD" w14:textId="77777777" w:rsidR="00295006" w:rsidRPr="002C1A7F" w:rsidRDefault="00295006" w:rsidP="001F0DBD">
      <w:pPr>
        <w:rPr>
          <w:rFonts w:ascii="Arial" w:hAnsi="Arial" w:cs="Arial"/>
          <w:sz w:val="22"/>
          <w:szCs w:val="22"/>
        </w:rPr>
      </w:pPr>
    </w:p>
    <w:p w14:paraId="5B34912B" w14:textId="77777777" w:rsidR="00D76FCC" w:rsidRPr="002C1A7F" w:rsidRDefault="00D76FCC" w:rsidP="002A4395">
      <w:pPr>
        <w:jc w:val="right"/>
        <w:rPr>
          <w:rFonts w:ascii="Arial" w:hAnsi="Arial" w:cs="Arial"/>
          <w:sz w:val="22"/>
          <w:szCs w:val="22"/>
        </w:rPr>
      </w:pPr>
    </w:p>
    <w:p w14:paraId="0AB212EA" w14:textId="77777777" w:rsidR="001F0DBD" w:rsidRDefault="001F0DBD" w:rsidP="00894FA4">
      <w:pPr>
        <w:jc w:val="right"/>
        <w:rPr>
          <w:rFonts w:ascii="Arial" w:hAnsi="Arial" w:cs="Arial"/>
          <w:bCs/>
          <w:sz w:val="22"/>
          <w:szCs w:val="22"/>
        </w:rPr>
      </w:pPr>
    </w:p>
    <w:p w14:paraId="6C8C61E3" w14:textId="77777777" w:rsidR="001F0DBD" w:rsidRDefault="001F0DBD" w:rsidP="00894FA4">
      <w:pPr>
        <w:jc w:val="right"/>
        <w:rPr>
          <w:rFonts w:ascii="Arial" w:hAnsi="Arial" w:cs="Arial"/>
          <w:bCs/>
          <w:sz w:val="22"/>
          <w:szCs w:val="22"/>
        </w:rPr>
      </w:pPr>
    </w:p>
    <w:p w14:paraId="60943B39" w14:textId="77777777" w:rsidR="00894FA4" w:rsidRPr="002C1A7F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2C1A7F">
        <w:rPr>
          <w:rFonts w:ascii="Arial" w:hAnsi="Arial" w:cs="Arial"/>
          <w:bCs/>
          <w:sz w:val="22"/>
          <w:szCs w:val="22"/>
        </w:rPr>
        <w:t>Al D</w:t>
      </w:r>
      <w:r w:rsidR="001A470E" w:rsidRPr="002C1A7F">
        <w:rPr>
          <w:rFonts w:ascii="Arial" w:hAnsi="Arial" w:cs="Arial"/>
          <w:bCs/>
          <w:sz w:val="22"/>
          <w:szCs w:val="22"/>
        </w:rPr>
        <w:t>ipendente</w:t>
      </w:r>
    </w:p>
    <w:p w14:paraId="31B0D9FE" w14:textId="77777777" w:rsidR="00536868" w:rsidRPr="002C1A7F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2C1A7F">
        <w:rPr>
          <w:rFonts w:ascii="Arial" w:hAnsi="Arial" w:cs="Arial"/>
          <w:bCs/>
          <w:sz w:val="22"/>
          <w:szCs w:val="22"/>
        </w:rPr>
        <w:t>_______________________</w:t>
      </w:r>
    </w:p>
    <w:p w14:paraId="68A7A868" w14:textId="77777777" w:rsidR="00536868" w:rsidRPr="002C1A7F" w:rsidRDefault="007F5E05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2C1A7F">
        <w:rPr>
          <w:rFonts w:ascii="Arial" w:hAnsi="Arial" w:cs="Arial"/>
          <w:bCs/>
          <w:sz w:val="22"/>
          <w:szCs w:val="22"/>
        </w:rPr>
        <w:t>Via e-mail</w:t>
      </w:r>
      <w:r w:rsidR="006F6C09" w:rsidRPr="002C1A7F">
        <w:rPr>
          <w:rFonts w:ascii="Arial" w:hAnsi="Arial" w:cs="Arial"/>
          <w:bCs/>
          <w:sz w:val="22"/>
          <w:szCs w:val="22"/>
        </w:rPr>
        <w:t xml:space="preserve"> istituzionale</w:t>
      </w:r>
    </w:p>
    <w:p w14:paraId="02F49466" w14:textId="77777777" w:rsidR="001A470E" w:rsidRPr="002C1A7F" w:rsidRDefault="001A470E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2C1A7F">
        <w:rPr>
          <w:rFonts w:ascii="Arial" w:hAnsi="Arial" w:cs="Arial"/>
          <w:bCs/>
          <w:sz w:val="22"/>
          <w:szCs w:val="22"/>
        </w:rPr>
        <w:t xml:space="preserve">Oppure </w:t>
      </w:r>
    </w:p>
    <w:p w14:paraId="7BEDAEC5" w14:textId="77777777" w:rsidR="00CA040C" w:rsidRPr="002C1A7F" w:rsidRDefault="001A470E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2C1A7F">
        <w:rPr>
          <w:rFonts w:ascii="Arial" w:hAnsi="Arial" w:cs="Arial"/>
          <w:bCs/>
          <w:sz w:val="22"/>
          <w:szCs w:val="22"/>
        </w:rPr>
        <w:t>S.P.M.</w:t>
      </w:r>
    </w:p>
    <w:p w14:paraId="6856B1BB" w14:textId="77777777" w:rsidR="00894FA4" w:rsidRPr="002C1A7F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60ED2E92" w14:textId="77777777" w:rsidR="00894FA4" w:rsidRPr="002C1A7F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06207680" w14:textId="77777777" w:rsidR="00894FA4" w:rsidRPr="002C1A7F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266ECFB6" w14:textId="77777777" w:rsidR="00894FA4" w:rsidRPr="002C1A7F" w:rsidRDefault="00894FA4" w:rsidP="00894FA4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Oggetto: </w:t>
      </w:r>
      <w:r w:rsidR="0029716A" w:rsidRPr="002C1A7F">
        <w:rPr>
          <w:rFonts w:ascii="Arial" w:hAnsi="Arial" w:cs="Arial"/>
          <w:sz w:val="22"/>
          <w:szCs w:val="22"/>
        </w:rPr>
        <w:t xml:space="preserve">autorizzazione al trattamento dati personali </w:t>
      </w:r>
      <w:r w:rsidR="007347D7" w:rsidRPr="002C1A7F">
        <w:rPr>
          <w:rFonts w:ascii="Arial" w:hAnsi="Arial" w:cs="Arial"/>
          <w:sz w:val="22"/>
          <w:szCs w:val="22"/>
        </w:rPr>
        <w:t xml:space="preserve">al PERSONALE </w:t>
      </w:r>
      <w:r w:rsidR="001A470E" w:rsidRPr="002C1A7F">
        <w:rPr>
          <w:rFonts w:ascii="Arial" w:hAnsi="Arial" w:cs="Arial"/>
          <w:sz w:val="22"/>
          <w:szCs w:val="22"/>
        </w:rPr>
        <w:t>AMMINISTRATIVO E DSGA</w:t>
      </w:r>
      <w:r w:rsidR="007347D7" w:rsidRPr="002C1A7F">
        <w:rPr>
          <w:rFonts w:ascii="Arial" w:hAnsi="Arial" w:cs="Arial"/>
          <w:sz w:val="22"/>
          <w:szCs w:val="22"/>
        </w:rPr>
        <w:t xml:space="preserve"> </w:t>
      </w:r>
      <w:r w:rsidR="001D1EB1" w:rsidRPr="002C1A7F">
        <w:rPr>
          <w:rFonts w:ascii="Arial" w:hAnsi="Arial" w:cs="Arial"/>
          <w:sz w:val="22"/>
          <w:szCs w:val="22"/>
        </w:rPr>
        <w:t xml:space="preserve">ai sensi del </w:t>
      </w:r>
      <w:r w:rsidR="007347D7" w:rsidRPr="002C1A7F">
        <w:rPr>
          <w:rFonts w:ascii="Arial" w:hAnsi="Arial" w:cs="Arial"/>
          <w:bCs/>
          <w:sz w:val="22"/>
          <w:szCs w:val="22"/>
        </w:rPr>
        <w:t xml:space="preserve">Regolamento UE 2016/679 e </w:t>
      </w:r>
      <w:proofErr w:type="spellStart"/>
      <w:r w:rsidRPr="002C1A7F">
        <w:rPr>
          <w:rFonts w:ascii="Arial" w:hAnsi="Arial" w:cs="Arial"/>
          <w:bCs/>
          <w:sz w:val="22"/>
          <w:szCs w:val="22"/>
        </w:rPr>
        <w:t>D.Lgs.</w:t>
      </w:r>
      <w:proofErr w:type="spellEnd"/>
      <w:r w:rsidRPr="002C1A7F">
        <w:rPr>
          <w:rFonts w:ascii="Arial" w:hAnsi="Arial" w:cs="Arial"/>
          <w:bCs/>
          <w:sz w:val="22"/>
          <w:szCs w:val="22"/>
        </w:rPr>
        <w:t xml:space="preserve"> n. 196/2003</w:t>
      </w:r>
      <w:r w:rsidR="0040500E" w:rsidRPr="002C1A7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0500E" w:rsidRPr="002C1A7F">
        <w:rPr>
          <w:rFonts w:ascii="Arial" w:hAnsi="Arial" w:cs="Arial"/>
          <w:bCs/>
          <w:sz w:val="22"/>
          <w:szCs w:val="22"/>
        </w:rPr>
        <w:t>s.m.i.</w:t>
      </w:r>
      <w:proofErr w:type="spellEnd"/>
      <w:r w:rsidR="007347D7" w:rsidRPr="002C1A7F">
        <w:rPr>
          <w:rFonts w:ascii="Arial" w:hAnsi="Arial" w:cs="Arial"/>
          <w:bCs/>
          <w:sz w:val="22"/>
          <w:szCs w:val="22"/>
        </w:rPr>
        <w:t xml:space="preserve"> </w:t>
      </w:r>
    </w:p>
    <w:p w14:paraId="04235056" w14:textId="77777777" w:rsidR="00894FA4" w:rsidRPr="002C1A7F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59CDB733" w14:textId="77777777" w:rsidR="00894FA4" w:rsidRPr="002C1A7F" w:rsidRDefault="00894FA4" w:rsidP="00894FA4">
      <w:pPr>
        <w:jc w:val="center"/>
        <w:rPr>
          <w:rFonts w:ascii="Arial" w:hAnsi="Arial" w:cs="Arial"/>
          <w:bCs/>
          <w:sz w:val="22"/>
          <w:szCs w:val="22"/>
        </w:rPr>
      </w:pPr>
      <w:r w:rsidRPr="002C1A7F">
        <w:rPr>
          <w:rFonts w:ascii="Arial" w:hAnsi="Arial" w:cs="Arial"/>
          <w:bCs/>
          <w:sz w:val="22"/>
          <w:szCs w:val="22"/>
        </w:rPr>
        <w:t>IL DIRIGENTE</w:t>
      </w:r>
      <w:r w:rsidR="00187A34" w:rsidRPr="002C1A7F">
        <w:rPr>
          <w:rFonts w:ascii="Arial" w:hAnsi="Arial" w:cs="Arial"/>
          <w:bCs/>
          <w:sz w:val="22"/>
          <w:szCs w:val="22"/>
        </w:rPr>
        <w:t xml:space="preserve"> SCOLASTICO</w:t>
      </w:r>
    </w:p>
    <w:p w14:paraId="43FA1610" w14:textId="77777777" w:rsidR="00894FA4" w:rsidRPr="002C1A7F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6C2D4B49" w14:textId="77777777" w:rsidR="00894FA4" w:rsidRPr="002C1A7F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VISTO il Regolamento UE 2016/679 con parti</w:t>
      </w:r>
      <w:r w:rsidR="0040500E" w:rsidRPr="002C1A7F">
        <w:rPr>
          <w:rFonts w:ascii="Arial" w:hAnsi="Arial" w:cs="Arial"/>
          <w:sz w:val="22"/>
          <w:szCs w:val="22"/>
        </w:rPr>
        <w:t xml:space="preserve">colare riguardo agli artt.  </w:t>
      </w:r>
      <w:r w:rsidR="008677C1" w:rsidRPr="002C1A7F">
        <w:rPr>
          <w:rFonts w:ascii="Arial" w:hAnsi="Arial" w:cs="Arial"/>
          <w:sz w:val="22"/>
          <w:szCs w:val="22"/>
        </w:rPr>
        <w:t xml:space="preserve">5, 6, </w:t>
      </w:r>
      <w:r w:rsidR="0040500E" w:rsidRPr="002C1A7F">
        <w:rPr>
          <w:rFonts w:ascii="Arial" w:hAnsi="Arial" w:cs="Arial"/>
          <w:sz w:val="22"/>
          <w:szCs w:val="22"/>
        </w:rPr>
        <w:t xml:space="preserve">24, </w:t>
      </w:r>
      <w:r w:rsidRPr="002C1A7F">
        <w:rPr>
          <w:rFonts w:ascii="Arial" w:hAnsi="Arial" w:cs="Arial"/>
          <w:sz w:val="22"/>
          <w:szCs w:val="22"/>
        </w:rPr>
        <w:t>29 e 32;</w:t>
      </w:r>
    </w:p>
    <w:p w14:paraId="20AE29CE" w14:textId="77777777" w:rsidR="00804503" w:rsidRPr="002C1A7F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VISTI i PRINCIPI applicabili al trattamento de</w:t>
      </w:r>
      <w:r w:rsidR="00B4278E" w:rsidRPr="002C1A7F">
        <w:rPr>
          <w:rFonts w:ascii="Arial" w:hAnsi="Arial" w:cs="Arial"/>
          <w:sz w:val="22"/>
          <w:szCs w:val="22"/>
        </w:rPr>
        <w:t>i dati sanciti dall’art. 5 del R</w:t>
      </w:r>
      <w:r w:rsidRPr="002C1A7F">
        <w:rPr>
          <w:rFonts w:ascii="Arial" w:hAnsi="Arial" w:cs="Arial"/>
          <w:sz w:val="22"/>
          <w:szCs w:val="22"/>
        </w:rPr>
        <w:t>egolamento UE che in sintesi si riportano</w:t>
      </w:r>
      <w:r w:rsidR="00B4278E" w:rsidRPr="002C1A7F">
        <w:rPr>
          <w:rFonts w:ascii="Arial" w:hAnsi="Arial" w:cs="Arial"/>
          <w:sz w:val="22"/>
          <w:szCs w:val="22"/>
        </w:rPr>
        <w:t xml:space="preserve"> come segue</w:t>
      </w:r>
      <w:r w:rsidRPr="002C1A7F">
        <w:rPr>
          <w:rFonts w:ascii="Arial" w:hAnsi="Arial" w:cs="Arial"/>
          <w:sz w:val="22"/>
          <w:szCs w:val="22"/>
        </w:rPr>
        <w:t>: liceità, correttezza e trasparenza; limitazione della finalità; minimizzazione dei dati; esattezza, limitazione della conservazione, integrità e riservatezza e infine la responsabilizzazione del Titolare;</w:t>
      </w:r>
    </w:p>
    <w:p w14:paraId="54868818" w14:textId="77777777" w:rsidR="0094443E" w:rsidRPr="002C1A7F" w:rsidRDefault="0094443E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VISTO </w:t>
      </w:r>
      <w:r w:rsidR="00AC4B1F" w:rsidRPr="002C1A7F">
        <w:rPr>
          <w:rFonts w:ascii="Arial" w:hAnsi="Arial" w:cs="Arial"/>
          <w:sz w:val="22"/>
          <w:szCs w:val="22"/>
        </w:rPr>
        <w:t>il comma 2 del</w:t>
      </w:r>
      <w:r w:rsidRPr="002C1A7F">
        <w:rPr>
          <w:rFonts w:ascii="Arial" w:hAnsi="Arial" w:cs="Arial"/>
          <w:sz w:val="22"/>
          <w:szCs w:val="22"/>
        </w:rPr>
        <w:t>l’art. 2-</w:t>
      </w:r>
      <w:r w:rsidRPr="002C1A7F">
        <w:rPr>
          <w:rFonts w:ascii="Arial" w:hAnsi="Arial" w:cs="Arial"/>
          <w:i/>
          <w:sz w:val="22"/>
          <w:szCs w:val="22"/>
        </w:rPr>
        <w:t>quaterdecies</w:t>
      </w:r>
      <w:r w:rsidRPr="002C1A7F">
        <w:rPr>
          <w:rFonts w:ascii="Arial" w:hAnsi="Arial" w:cs="Arial"/>
          <w:sz w:val="22"/>
          <w:szCs w:val="22"/>
        </w:rPr>
        <w:t xml:space="preserve"> del D. Lgs. 196/2003 </w:t>
      </w:r>
      <w:proofErr w:type="spellStart"/>
      <w:r w:rsidRPr="002C1A7F">
        <w:rPr>
          <w:rFonts w:ascii="Arial" w:hAnsi="Arial" w:cs="Arial"/>
          <w:sz w:val="22"/>
          <w:szCs w:val="22"/>
        </w:rPr>
        <w:t>s.m.i.</w:t>
      </w:r>
      <w:proofErr w:type="spellEnd"/>
      <w:r w:rsidRPr="002C1A7F">
        <w:rPr>
          <w:rFonts w:ascii="Arial" w:hAnsi="Arial" w:cs="Arial"/>
          <w:sz w:val="22"/>
          <w:szCs w:val="22"/>
        </w:rPr>
        <w:t>;</w:t>
      </w:r>
    </w:p>
    <w:p w14:paraId="481FECC4" w14:textId="77777777" w:rsidR="00804503" w:rsidRPr="002C1A7F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CON</w:t>
      </w:r>
      <w:r w:rsidR="00566596" w:rsidRPr="002C1A7F">
        <w:rPr>
          <w:rFonts w:ascii="Arial" w:hAnsi="Arial" w:cs="Arial"/>
          <w:sz w:val="22"/>
          <w:szCs w:val="22"/>
        </w:rPr>
        <w:t xml:space="preserve">SIDERATO </w:t>
      </w:r>
      <w:r w:rsidRPr="002C1A7F">
        <w:rPr>
          <w:rFonts w:ascii="Arial" w:hAnsi="Arial" w:cs="Arial"/>
          <w:sz w:val="22"/>
          <w:szCs w:val="22"/>
        </w:rPr>
        <w:t xml:space="preserve">che le uniche basi di liceità del trattamento dei dati effettuati dall’Istituzione scolastica sono individuate nell’art. 6 </w:t>
      </w:r>
      <w:r w:rsidR="004E5CA5" w:rsidRPr="002C1A7F">
        <w:rPr>
          <w:rFonts w:ascii="Arial" w:hAnsi="Arial" w:cs="Arial"/>
          <w:sz w:val="22"/>
          <w:szCs w:val="22"/>
        </w:rPr>
        <w:t>paragrafo</w:t>
      </w:r>
      <w:r w:rsidRPr="002C1A7F">
        <w:rPr>
          <w:rFonts w:ascii="Arial" w:hAnsi="Arial" w:cs="Arial"/>
          <w:sz w:val="22"/>
          <w:szCs w:val="22"/>
        </w:rPr>
        <w:t xml:space="preserve"> 1 lett. e) e nell’art. 9 </w:t>
      </w:r>
      <w:r w:rsidR="004E5CA5" w:rsidRPr="002C1A7F">
        <w:rPr>
          <w:rFonts w:ascii="Arial" w:hAnsi="Arial" w:cs="Arial"/>
          <w:sz w:val="22"/>
          <w:szCs w:val="22"/>
        </w:rPr>
        <w:t>paragrafo</w:t>
      </w:r>
      <w:r w:rsidRPr="002C1A7F">
        <w:rPr>
          <w:rFonts w:ascii="Arial" w:hAnsi="Arial" w:cs="Arial"/>
          <w:sz w:val="22"/>
          <w:szCs w:val="22"/>
        </w:rPr>
        <w:t xml:space="preserve"> 2 lett. g) del Regolamento UE 2016/679 così come specificato dall’art. 2-ter del </w:t>
      </w:r>
      <w:proofErr w:type="spellStart"/>
      <w:r w:rsidRPr="002C1A7F">
        <w:rPr>
          <w:rFonts w:ascii="Arial" w:hAnsi="Arial" w:cs="Arial"/>
          <w:sz w:val="22"/>
          <w:szCs w:val="22"/>
        </w:rPr>
        <w:t>D.L</w:t>
      </w:r>
      <w:r w:rsidR="00B4278E" w:rsidRPr="002C1A7F">
        <w:rPr>
          <w:rFonts w:ascii="Arial" w:hAnsi="Arial" w:cs="Arial"/>
          <w:sz w:val="22"/>
          <w:szCs w:val="22"/>
        </w:rPr>
        <w:t>gs.</w:t>
      </w:r>
      <w:proofErr w:type="spellEnd"/>
      <w:r w:rsidR="00B4278E" w:rsidRPr="002C1A7F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="00B4278E" w:rsidRPr="002C1A7F">
        <w:rPr>
          <w:rFonts w:ascii="Arial" w:hAnsi="Arial" w:cs="Arial"/>
          <w:sz w:val="22"/>
          <w:szCs w:val="22"/>
        </w:rPr>
        <w:t>s.m.i.</w:t>
      </w:r>
      <w:proofErr w:type="spellEnd"/>
      <w:r w:rsidR="00B4278E" w:rsidRPr="002C1A7F">
        <w:rPr>
          <w:rFonts w:ascii="Arial" w:hAnsi="Arial" w:cs="Arial"/>
          <w:sz w:val="22"/>
          <w:szCs w:val="22"/>
        </w:rPr>
        <w:t>;</w:t>
      </w:r>
    </w:p>
    <w:p w14:paraId="0BCAF233" w14:textId="77777777" w:rsidR="00894FA4" w:rsidRPr="002C1A7F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CONSIDERATO che questo Istituto è </w:t>
      </w:r>
      <w:r w:rsidR="00B4278E" w:rsidRPr="002C1A7F">
        <w:rPr>
          <w:rFonts w:ascii="Arial" w:hAnsi="Arial" w:cs="Arial"/>
          <w:sz w:val="22"/>
          <w:szCs w:val="22"/>
        </w:rPr>
        <w:t xml:space="preserve">il </w:t>
      </w:r>
      <w:r w:rsidR="008F0D3F" w:rsidRPr="002C1A7F">
        <w:rPr>
          <w:rFonts w:ascii="Arial" w:hAnsi="Arial" w:cs="Arial"/>
          <w:sz w:val="22"/>
          <w:szCs w:val="22"/>
        </w:rPr>
        <w:t xml:space="preserve">Titolare </w:t>
      </w:r>
      <w:r w:rsidRPr="002C1A7F">
        <w:rPr>
          <w:rFonts w:ascii="Arial" w:hAnsi="Arial" w:cs="Arial"/>
          <w:sz w:val="22"/>
          <w:szCs w:val="22"/>
        </w:rPr>
        <w:t>del</w:t>
      </w:r>
      <w:r w:rsidR="00B4278E" w:rsidRPr="002C1A7F">
        <w:rPr>
          <w:rFonts w:ascii="Arial" w:hAnsi="Arial" w:cs="Arial"/>
          <w:sz w:val="22"/>
          <w:szCs w:val="22"/>
        </w:rPr>
        <w:t xml:space="preserve"> trattamento dei dati personali,</w:t>
      </w:r>
      <w:r w:rsidR="00CA040C" w:rsidRPr="002C1A7F">
        <w:rPr>
          <w:rFonts w:ascii="Arial" w:hAnsi="Arial" w:cs="Arial"/>
          <w:sz w:val="22"/>
          <w:szCs w:val="22"/>
        </w:rPr>
        <w:t xml:space="preserve"> particolari</w:t>
      </w:r>
      <w:r w:rsidR="00B4278E" w:rsidRPr="002C1A7F">
        <w:rPr>
          <w:rFonts w:ascii="Arial" w:hAnsi="Arial" w:cs="Arial"/>
          <w:sz w:val="22"/>
          <w:szCs w:val="22"/>
        </w:rPr>
        <w:t xml:space="preserve"> e giudiziari </w:t>
      </w:r>
      <w:r w:rsidRPr="002C1A7F">
        <w:rPr>
          <w:rFonts w:ascii="Arial" w:hAnsi="Arial" w:cs="Arial"/>
          <w:sz w:val="22"/>
          <w:szCs w:val="22"/>
        </w:rPr>
        <w:t>di alunni, genitori</w:t>
      </w:r>
      <w:r w:rsidR="00B55697" w:rsidRPr="002C1A7F">
        <w:rPr>
          <w:rFonts w:ascii="Arial" w:hAnsi="Arial" w:cs="Arial"/>
          <w:sz w:val="22"/>
          <w:szCs w:val="22"/>
        </w:rPr>
        <w:t>/esercent</w:t>
      </w:r>
      <w:r w:rsidR="005130DA" w:rsidRPr="002C1A7F">
        <w:rPr>
          <w:rFonts w:ascii="Arial" w:hAnsi="Arial" w:cs="Arial"/>
          <w:sz w:val="22"/>
          <w:szCs w:val="22"/>
        </w:rPr>
        <w:t>i</w:t>
      </w:r>
      <w:r w:rsidR="00B55697" w:rsidRPr="002C1A7F">
        <w:rPr>
          <w:rFonts w:ascii="Arial" w:hAnsi="Arial" w:cs="Arial"/>
          <w:sz w:val="22"/>
          <w:szCs w:val="22"/>
        </w:rPr>
        <w:t xml:space="preserve"> la</w:t>
      </w:r>
      <w:r w:rsidRPr="002C1A7F">
        <w:rPr>
          <w:rFonts w:ascii="Arial" w:hAnsi="Arial" w:cs="Arial"/>
          <w:sz w:val="22"/>
          <w:szCs w:val="22"/>
        </w:rPr>
        <w:t>, personale dipendente, fornitori, e qualunque altro soggetto che abbia rapporti con l’Istituto medesimo e che a questo conferisca, volontariamente o per obbligo</w:t>
      </w:r>
      <w:r w:rsidR="00CA040C" w:rsidRPr="002C1A7F">
        <w:rPr>
          <w:rFonts w:ascii="Arial" w:hAnsi="Arial" w:cs="Arial"/>
          <w:sz w:val="22"/>
          <w:szCs w:val="22"/>
        </w:rPr>
        <w:t xml:space="preserve"> legale</w:t>
      </w:r>
      <w:r w:rsidRPr="002C1A7F">
        <w:rPr>
          <w:rFonts w:ascii="Arial" w:hAnsi="Arial" w:cs="Arial"/>
          <w:sz w:val="22"/>
          <w:szCs w:val="22"/>
        </w:rPr>
        <w:t>, propri dati personali;</w:t>
      </w:r>
    </w:p>
    <w:p w14:paraId="03BA3D96" w14:textId="77777777" w:rsidR="00894FA4" w:rsidRPr="002C1A7F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CONSIDERATO che la titolarità del trattamento dei dati personali è esercitata dal Dirigente </w:t>
      </w:r>
      <w:r w:rsidR="00FB6832" w:rsidRPr="002C1A7F">
        <w:rPr>
          <w:rFonts w:ascii="Arial" w:hAnsi="Arial" w:cs="Arial"/>
          <w:sz w:val="22"/>
          <w:szCs w:val="22"/>
        </w:rPr>
        <w:t xml:space="preserve">Scolastico </w:t>
      </w:r>
      <w:r w:rsidRPr="002C1A7F">
        <w:rPr>
          <w:rFonts w:ascii="Arial" w:hAnsi="Arial" w:cs="Arial"/>
          <w:sz w:val="22"/>
          <w:szCs w:val="22"/>
        </w:rPr>
        <w:t>dell’Istituto, in qualità di legale rappresentante dello stesso;</w:t>
      </w:r>
    </w:p>
    <w:p w14:paraId="1AD959AB" w14:textId="77777777" w:rsidR="00804503" w:rsidRPr="002C1A7F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CONSIDERATO che la S.V, in servizio presso questo Istituto come </w:t>
      </w:r>
      <w:r w:rsidR="002F1FF7" w:rsidRPr="002C1A7F">
        <w:rPr>
          <w:rFonts w:ascii="Arial" w:hAnsi="Arial" w:cs="Arial"/>
          <w:sz w:val="22"/>
          <w:szCs w:val="22"/>
        </w:rPr>
        <w:t>ASSISTENTE AMMINISTRATIVO/DSGA</w:t>
      </w:r>
      <w:r w:rsidRPr="002C1A7F">
        <w:rPr>
          <w:rFonts w:ascii="Arial" w:hAnsi="Arial" w:cs="Arial"/>
          <w:sz w:val="22"/>
          <w:szCs w:val="22"/>
        </w:rPr>
        <w:t>, per l’espletamento della Sua funzione ha necessi</w:t>
      </w:r>
      <w:r w:rsidR="00E5737B" w:rsidRPr="002C1A7F">
        <w:rPr>
          <w:rFonts w:ascii="Arial" w:hAnsi="Arial" w:cs="Arial"/>
          <w:sz w:val="22"/>
          <w:szCs w:val="22"/>
        </w:rPr>
        <w:t>tà di venire a conoscenza</w:t>
      </w:r>
      <w:r w:rsidRPr="002C1A7F">
        <w:rPr>
          <w:rFonts w:ascii="Arial" w:hAnsi="Arial" w:cs="Arial"/>
          <w:sz w:val="22"/>
          <w:szCs w:val="22"/>
        </w:rPr>
        <w:t xml:space="preserve"> di </w:t>
      </w:r>
      <w:r w:rsidR="00E5737B" w:rsidRPr="002C1A7F">
        <w:rPr>
          <w:rFonts w:ascii="Arial" w:hAnsi="Arial" w:cs="Arial"/>
          <w:sz w:val="22"/>
          <w:szCs w:val="22"/>
        </w:rPr>
        <w:t xml:space="preserve">come </w:t>
      </w:r>
      <w:r w:rsidRPr="002C1A7F">
        <w:rPr>
          <w:rFonts w:ascii="Arial" w:hAnsi="Arial" w:cs="Arial"/>
          <w:sz w:val="22"/>
          <w:szCs w:val="22"/>
        </w:rPr>
        <w:t xml:space="preserve">trattare dati personali e particolari </w:t>
      </w:r>
      <w:r w:rsidR="00E5737B" w:rsidRPr="002C1A7F">
        <w:rPr>
          <w:rFonts w:ascii="Arial" w:hAnsi="Arial" w:cs="Arial"/>
          <w:sz w:val="22"/>
          <w:szCs w:val="22"/>
        </w:rPr>
        <w:t>relativi</w:t>
      </w:r>
      <w:r w:rsidRPr="002C1A7F">
        <w:rPr>
          <w:rFonts w:ascii="Arial" w:hAnsi="Arial" w:cs="Arial"/>
          <w:sz w:val="22"/>
          <w:szCs w:val="22"/>
        </w:rPr>
        <w:t xml:space="preserve"> agli alunni e alle loro famiglie di ques</w:t>
      </w:r>
      <w:r w:rsidR="005B33A4" w:rsidRPr="002C1A7F">
        <w:rPr>
          <w:rFonts w:ascii="Arial" w:hAnsi="Arial" w:cs="Arial"/>
          <w:sz w:val="22"/>
          <w:szCs w:val="22"/>
        </w:rPr>
        <w:t>ta Istituzione Scolastica</w:t>
      </w:r>
      <w:r w:rsidRPr="002C1A7F">
        <w:rPr>
          <w:rFonts w:ascii="Arial" w:hAnsi="Arial" w:cs="Arial"/>
          <w:sz w:val="22"/>
          <w:szCs w:val="22"/>
        </w:rPr>
        <w:t>;</w:t>
      </w:r>
    </w:p>
    <w:p w14:paraId="1F51B51D" w14:textId="77777777" w:rsidR="00951D0F" w:rsidRPr="002C1A7F" w:rsidRDefault="00951D0F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PREMESSO che per “</w:t>
      </w:r>
      <w:r w:rsidR="001D1EB1" w:rsidRPr="002C1A7F">
        <w:rPr>
          <w:rFonts w:ascii="Arial" w:hAnsi="Arial" w:cs="Arial"/>
          <w:sz w:val="22"/>
          <w:szCs w:val="22"/>
        </w:rPr>
        <w:t>DATO PERSONALE</w:t>
      </w:r>
      <w:r w:rsidRPr="002C1A7F">
        <w:rPr>
          <w:rFonts w:ascii="Arial" w:hAnsi="Arial" w:cs="Arial"/>
          <w:sz w:val="22"/>
          <w:szCs w:val="22"/>
        </w:rPr>
        <w:t>” deve intendersi qualsiasi informazione riguardante una persona fisica identificata o identificabile</w:t>
      </w:r>
      <w:r w:rsidR="00FB6832" w:rsidRPr="002C1A7F">
        <w:rPr>
          <w:rFonts w:ascii="Arial" w:hAnsi="Arial" w:cs="Arial"/>
          <w:sz w:val="22"/>
          <w:szCs w:val="22"/>
        </w:rPr>
        <w:t xml:space="preserve"> (</w:t>
      </w:r>
      <w:r w:rsidR="00FC19E8" w:rsidRPr="002C1A7F">
        <w:rPr>
          <w:rFonts w:ascii="Arial" w:hAnsi="Arial" w:cs="Arial"/>
          <w:sz w:val="22"/>
          <w:szCs w:val="22"/>
        </w:rPr>
        <w:t>“</w:t>
      </w:r>
      <w:r w:rsidR="00FA332C" w:rsidRPr="002C1A7F">
        <w:rPr>
          <w:rFonts w:ascii="Arial" w:hAnsi="Arial" w:cs="Arial"/>
          <w:sz w:val="22"/>
          <w:szCs w:val="22"/>
        </w:rPr>
        <w:t>INTERESSATO</w:t>
      </w:r>
      <w:r w:rsidR="00FC19E8" w:rsidRPr="002C1A7F">
        <w:rPr>
          <w:rFonts w:ascii="Arial" w:hAnsi="Arial" w:cs="Arial"/>
          <w:sz w:val="22"/>
          <w:szCs w:val="22"/>
        </w:rPr>
        <w:t>”</w:t>
      </w:r>
      <w:r w:rsidR="00FB6832" w:rsidRPr="002C1A7F">
        <w:rPr>
          <w:rFonts w:ascii="Arial" w:hAnsi="Arial" w:cs="Arial"/>
          <w:sz w:val="22"/>
          <w:szCs w:val="22"/>
        </w:rPr>
        <w:t xml:space="preserve">) </w:t>
      </w:r>
      <w:r w:rsidR="00566596" w:rsidRPr="002C1A7F">
        <w:rPr>
          <w:rFonts w:ascii="Arial" w:hAnsi="Arial" w:cs="Arial"/>
          <w:sz w:val="22"/>
          <w:szCs w:val="22"/>
        </w:rPr>
        <w:t>e quindi</w:t>
      </w:r>
      <w:r w:rsidR="00A016A0" w:rsidRPr="002C1A7F">
        <w:rPr>
          <w:rFonts w:ascii="Arial" w:hAnsi="Arial" w:cs="Arial"/>
          <w:sz w:val="22"/>
          <w:szCs w:val="22"/>
        </w:rPr>
        <w:t xml:space="preserve"> </w:t>
      </w:r>
      <w:r w:rsidR="00DD4D0A" w:rsidRPr="002C1A7F">
        <w:rPr>
          <w:rFonts w:ascii="Arial" w:hAnsi="Arial" w:cs="Arial"/>
          <w:sz w:val="22"/>
          <w:szCs w:val="22"/>
        </w:rPr>
        <w:t xml:space="preserve">si riferisce, direttamente o indirettamente, al nome, ad un numero di identificazione, a dati relativi all’ubicazione, ad un identificativo on line, ad uno o più elementi caratteristici della identità fisica, fisiologica, genetica, psichica, economica, culturale o sociale </w:t>
      </w:r>
      <w:r w:rsidRPr="002C1A7F">
        <w:rPr>
          <w:rFonts w:ascii="Arial" w:hAnsi="Arial" w:cs="Arial"/>
          <w:sz w:val="22"/>
          <w:szCs w:val="22"/>
        </w:rPr>
        <w:t>ai sensi dell’art. 4 punto 1)</w:t>
      </w:r>
      <w:r w:rsidR="00FC19E8" w:rsidRPr="002C1A7F">
        <w:rPr>
          <w:rFonts w:ascii="Arial" w:hAnsi="Arial" w:cs="Arial"/>
          <w:sz w:val="22"/>
          <w:szCs w:val="22"/>
        </w:rPr>
        <w:t xml:space="preserve"> del R</w:t>
      </w:r>
      <w:r w:rsidR="001D1EB1" w:rsidRPr="002C1A7F">
        <w:rPr>
          <w:rFonts w:ascii="Arial" w:hAnsi="Arial" w:cs="Arial"/>
          <w:sz w:val="22"/>
          <w:szCs w:val="22"/>
        </w:rPr>
        <w:t>egolamento UE</w:t>
      </w:r>
      <w:r w:rsidRPr="002C1A7F">
        <w:rPr>
          <w:rFonts w:ascii="Arial" w:hAnsi="Arial" w:cs="Arial"/>
          <w:sz w:val="22"/>
          <w:szCs w:val="22"/>
        </w:rPr>
        <w:t>;</w:t>
      </w:r>
    </w:p>
    <w:p w14:paraId="1C9DD1A9" w14:textId="77777777" w:rsidR="00FE41E9" w:rsidRPr="002C1A7F" w:rsidRDefault="00FE41E9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PREMESSO che per “</w:t>
      </w:r>
      <w:r w:rsidR="001D1EB1" w:rsidRPr="002C1A7F">
        <w:rPr>
          <w:rFonts w:ascii="Arial" w:hAnsi="Arial" w:cs="Arial"/>
          <w:sz w:val="22"/>
          <w:szCs w:val="22"/>
        </w:rPr>
        <w:t>DATO PARTICOLARE</w:t>
      </w:r>
      <w:r w:rsidRPr="002C1A7F">
        <w:rPr>
          <w:rFonts w:ascii="Arial" w:hAnsi="Arial" w:cs="Arial"/>
          <w:sz w:val="22"/>
          <w:szCs w:val="22"/>
        </w:rPr>
        <w:t>”</w:t>
      </w:r>
      <w:r w:rsidR="006F6C09" w:rsidRPr="002C1A7F">
        <w:rPr>
          <w:rFonts w:ascii="Arial" w:hAnsi="Arial" w:cs="Arial"/>
          <w:sz w:val="22"/>
          <w:szCs w:val="22"/>
        </w:rPr>
        <w:t xml:space="preserve"> </w:t>
      </w:r>
      <w:r w:rsidR="00660B5A" w:rsidRPr="002C1A7F">
        <w:rPr>
          <w:rFonts w:ascii="Arial" w:hAnsi="Arial" w:cs="Arial"/>
          <w:sz w:val="22"/>
          <w:szCs w:val="22"/>
        </w:rPr>
        <w:t>deve</w:t>
      </w:r>
      <w:r w:rsidRPr="002C1A7F">
        <w:rPr>
          <w:rFonts w:ascii="Arial" w:hAnsi="Arial" w:cs="Arial"/>
          <w:sz w:val="22"/>
          <w:szCs w:val="22"/>
        </w:rPr>
        <w:t xml:space="preserve"> intende</w:t>
      </w:r>
      <w:r w:rsidR="00660B5A" w:rsidRPr="002C1A7F">
        <w:rPr>
          <w:rFonts w:ascii="Arial" w:hAnsi="Arial" w:cs="Arial"/>
          <w:sz w:val="22"/>
          <w:szCs w:val="22"/>
        </w:rPr>
        <w:t>rsi</w:t>
      </w:r>
      <w:r w:rsidRPr="002C1A7F">
        <w:rPr>
          <w:rFonts w:ascii="Arial" w:hAnsi="Arial" w:cs="Arial"/>
          <w:sz w:val="22"/>
          <w:szCs w:val="22"/>
        </w:rPr>
        <w:t xml:space="preserve"> qualsiasi dato che riveli l’origine razziale o etnica, le opinioni politiche, le convinzioni religiose o filosofiche, l’appartenenza sindacale, i dati genetici e biometrici, i dati relativi alla salute o alla vita sessuale o </w:t>
      </w:r>
      <w:r w:rsidR="001D1EB1" w:rsidRPr="002C1A7F">
        <w:rPr>
          <w:rFonts w:ascii="Arial" w:hAnsi="Arial" w:cs="Arial"/>
          <w:sz w:val="22"/>
          <w:szCs w:val="22"/>
        </w:rPr>
        <w:t>all’orientamento sessuale della persona</w:t>
      </w:r>
      <w:r w:rsidR="006F6C09" w:rsidRPr="002C1A7F">
        <w:rPr>
          <w:rFonts w:ascii="Arial" w:hAnsi="Arial" w:cs="Arial"/>
          <w:sz w:val="22"/>
          <w:szCs w:val="22"/>
        </w:rPr>
        <w:t xml:space="preserve"> ai sensi dell’</w:t>
      </w:r>
      <w:r w:rsidR="00F32534" w:rsidRPr="002C1A7F">
        <w:rPr>
          <w:rFonts w:ascii="Arial" w:hAnsi="Arial" w:cs="Arial"/>
          <w:sz w:val="22"/>
          <w:szCs w:val="22"/>
        </w:rPr>
        <w:t xml:space="preserve">art. 9 </w:t>
      </w:r>
      <w:r w:rsidR="004E5CA5" w:rsidRPr="002C1A7F">
        <w:rPr>
          <w:rFonts w:ascii="Arial" w:hAnsi="Arial" w:cs="Arial"/>
          <w:sz w:val="22"/>
          <w:szCs w:val="22"/>
        </w:rPr>
        <w:t>paragrafo</w:t>
      </w:r>
      <w:r w:rsidR="006F6C09" w:rsidRPr="002C1A7F">
        <w:rPr>
          <w:rFonts w:ascii="Arial" w:hAnsi="Arial" w:cs="Arial"/>
          <w:sz w:val="22"/>
          <w:szCs w:val="22"/>
        </w:rPr>
        <w:t xml:space="preserve"> 1 del Regolamento UE;</w:t>
      </w:r>
    </w:p>
    <w:p w14:paraId="6D80F5BE" w14:textId="77777777" w:rsidR="00B47230" w:rsidRPr="002C1A7F" w:rsidRDefault="00B47230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PREMESSO che per “DATO GIUDIZIARIO” deve intendersi il dato relativo alle condanne penali e ai reati o a connesse misure di sicurezza sulla base dell’art. 6 </w:t>
      </w:r>
      <w:r w:rsidR="004E5CA5" w:rsidRPr="002C1A7F">
        <w:rPr>
          <w:rFonts w:ascii="Arial" w:hAnsi="Arial" w:cs="Arial"/>
          <w:sz w:val="22"/>
          <w:szCs w:val="22"/>
        </w:rPr>
        <w:t>paragrafo</w:t>
      </w:r>
      <w:r w:rsidRPr="002C1A7F">
        <w:rPr>
          <w:rFonts w:ascii="Arial" w:hAnsi="Arial" w:cs="Arial"/>
          <w:sz w:val="22"/>
          <w:szCs w:val="22"/>
        </w:rPr>
        <w:t xml:space="preserve"> 1 del Regolamento UE, ai sensi dell’art. 10 del Regolamento UE;</w:t>
      </w:r>
    </w:p>
    <w:p w14:paraId="07606074" w14:textId="77777777" w:rsidR="00951D0F" w:rsidRPr="002C1A7F" w:rsidRDefault="00951D0F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PREMESSO che per “</w:t>
      </w:r>
      <w:r w:rsidR="001D1EB1" w:rsidRPr="002C1A7F">
        <w:rPr>
          <w:rFonts w:ascii="Arial" w:hAnsi="Arial" w:cs="Arial"/>
          <w:sz w:val="22"/>
          <w:szCs w:val="22"/>
        </w:rPr>
        <w:t xml:space="preserve">TRATTAMENTO </w:t>
      </w:r>
      <w:r w:rsidRPr="002C1A7F">
        <w:rPr>
          <w:rFonts w:ascii="Arial" w:hAnsi="Arial" w:cs="Arial"/>
          <w:sz w:val="22"/>
          <w:szCs w:val="22"/>
        </w:rPr>
        <w:t xml:space="preserve">“ </w:t>
      </w:r>
      <w:r w:rsidR="007A4BA0" w:rsidRPr="002C1A7F">
        <w:rPr>
          <w:rFonts w:ascii="Arial" w:hAnsi="Arial" w:cs="Arial"/>
          <w:sz w:val="22"/>
          <w:szCs w:val="22"/>
        </w:rPr>
        <w:t>deve intendersi qualsiasi operazione o insieme di operazioni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</w:t>
      </w:r>
      <w:r w:rsidR="006F6C09" w:rsidRPr="002C1A7F">
        <w:rPr>
          <w:rFonts w:ascii="Arial" w:hAnsi="Arial" w:cs="Arial"/>
          <w:sz w:val="22"/>
          <w:szCs w:val="22"/>
        </w:rPr>
        <w:t xml:space="preserve"> ai sensi dell’art. 4 punto 2) del Regolamento UE</w:t>
      </w:r>
      <w:r w:rsidR="007A4BA0" w:rsidRPr="002C1A7F">
        <w:rPr>
          <w:rFonts w:ascii="Arial" w:hAnsi="Arial" w:cs="Arial"/>
          <w:sz w:val="22"/>
          <w:szCs w:val="22"/>
        </w:rPr>
        <w:t>;</w:t>
      </w:r>
    </w:p>
    <w:p w14:paraId="1761014F" w14:textId="77777777" w:rsidR="006E3F8C" w:rsidRPr="002C1A7F" w:rsidRDefault="006E3F8C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lastRenderedPageBreak/>
        <w:t xml:space="preserve">PREMESSO che per </w:t>
      </w:r>
      <w:r w:rsidR="00B47230" w:rsidRPr="002C1A7F">
        <w:rPr>
          <w:rFonts w:ascii="Arial" w:hAnsi="Arial" w:cs="Arial"/>
          <w:sz w:val="22"/>
          <w:szCs w:val="22"/>
        </w:rPr>
        <w:t>“</w:t>
      </w:r>
      <w:r w:rsidRPr="002C1A7F">
        <w:rPr>
          <w:rFonts w:ascii="Arial" w:hAnsi="Arial" w:cs="Arial"/>
          <w:sz w:val="22"/>
          <w:szCs w:val="22"/>
        </w:rPr>
        <w:t>COMUNICAZIONE</w:t>
      </w:r>
      <w:r w:rsidR="00B47230" w:rsidRPr="002C1A7F">
        <w:rPr>
          <w:rFonts w:ascii="Arial" w:hAnsi="Arial" w:cs="Arial"/>
          <w:sz w:val="22"/>
          <w:szCs w:val="22"/>
        </w:rPr>
        <w:t>”</w:t>
      </w:r>
      <w:r w:rsidRPr="002C1A7F">
        <w:rPr>
          <w:rFonts w:ascii="Arial" w:hAnsi="Arial" w:cs="Arial"/>
          <w:sz w:val="22"/>
          <w:szCs w:val="22"/>
        </w:rPr>
        <w:t xml:space="preserve"> deve intendersi il dare conoscenza dei dati personali a uno o più soggetti determinati diversi dall’interessato, dal rappresentante del titolare in qualunque forma anche mediante la loro messa a disposizione, consultazione o mediante interconnessione ai sensi del comma 4 lett. a) dell’art. 2-</w:t>
      </w:r>
      <w:r w:rsidRPr="002C1A7F">
        <w:rPr>
          <w:rFonts w:ascii="Arial" w:hAnsi="Arial" w:cs="Arial"/>
          <w:i/>
          <w:sz w:val="22"/>
          <w:szCs w:val="22"/>
        </w:rPr>
        <w:t xml:space="preserve">ter </w:t>
      </w:r>
      <w:r w:rsidRPr="002C1A7F">
        <w:rPr>
          <w:rFonts w:ascii="Arial" w:hAnsi="Arial" w:cs="Arial"/>
          <w:sz w:val="22"/>
          <w:szCs w:val="22"/>
        </w:rPr>
        <w:t xml:space="preserve">del </w:t>
      </w:r>
      <w:proofErr w:type="spellStart"/>
      <w:r w:rsidRPr="002C1A7F">
        <w:rPr>
          <w:rFonts w:ascii="Arial" w:hAnsi="Arial" w:cs="Arial"/>
          <w:sz w:val="22"/>
          <w:szCs w:val="22"/>
        </w:rPr>
        <w:t>D.Lgs.</w:t>
      </w:r>
      <w:proofErr w:type="spellEnd"/>
      <w:r w:rsidRPr="002C1A7F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Pr="002C1A7F">
        <w:rPr>
          <w:rFonts w:ascii="Arial" w:hAnsi="Arial" w:cs="Arial"/>
          <w:sz w:val="22"/>
          <w:szCs w:val="22"/>
        </w:rPr>
        <w:t>s.m.i.</w:t>
      </w:r>
      <w:proofErr w:type="spellEnd"/>
      <w:r w:rsidRPr="002C1A7F">
        <w:rPr>
          <w:rFonts w:ascii="Arial" w:hAnsi="Arial" w:cs="Arial"/>
          <w:sz w:val="22"/>
          <w:szCs w:val="22"/>
        </w:rPr>
        <w:t>;</w:t>
      </w:r>
    </w:p>
    <w:p w14:paraId="7F7BEBE4" w14:textId="77777777" w:rsidR="006E3F8C" w:rsidRPr="002C1A7F" w:rsidRDefault="006E3F8C" w:rsidP="00755F3A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PREMESSO che per </w:t>
      </w:r>
      <w:r w:rsidR="00B47230" w:rsidRPr="002C1A7F">
        <w:rPr>
          <w:rFonts w:ascii="Arial" w:hAnsi="Arial" w:cs="Arial"/>
          <w:sz w:val="22"/>
          <w:szCs w:val="22"/>
        </w:rPr>
        <w:t>“</w:t>
      </w:r>
      <w:r w:rsidRPr="002C1A7F">
        <w:rPr>
          <w:rFonts w:ascii="Arial" w:hAnsi="Arial" w:cs="Arial"/>
          <w:sz w:val="22"/>
          <w:szCs w:val="22"/>
        </w:rPr>
        <w:t>DIFFUSIONE</w:t>
      </w:r>
      <w:r w:rsidR="00B47230" w:rsidRPr="002C1A7F">
        <w:rPr>
          <w:rFonts w:ascii="Arial" w:hAnsi="Arial" w:cs="Arial"/>
          <w:sz w:val="22"/>
          <w:szCs w:val="22"/>
        </w:rPr>
        <w:t>”</w:t>
      </w:r>
      <w:r w:rsidRPr="002C1A7F">
        <w:rPr>
          <w:rFonts w:ascii="Arial" w:hAnsi="Arial" w:cs="Arial"/>
          <w:sz w:val="22"/>
          <w:szCs w:val="22"/>
        </w:rPr>
        <w:t xml:space="preserve"> deve intendersi il dare conoscenza dei dati personali a soggetti indeterminati in qualunque forma, anche mediante la loro messa a disposizione o consultazione ai sensi del comma 4 lett. b) dell’art. 2-</w:t>
      </w:r>
      <w:r w:rsidRPr="002C1A7F">
        <w:rPr>
          <w:rFonts w:ascii="Arial" w:hAnsi="Arial" w:cs="Arial"/>
          <w:i/>
          <w:sz w:val="22"/>
          <w:szCs w:val="22"/>
        </w:rPr>
        <w:t>ter</w:t>
      </w:r>
      <w:r w:rsidRPr="002C1A7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2C1A7F">
        <w:rPr>
          <w:rFonts w:ascii="Arial" w:hAnsi="Arial" w:cs="Arial"/>
          <w:sz w:val="22"/>
          <w:szCs w:val="22"/>
        </w:rPr>
        <w:t>D.Lgs.</w:t>
      </w:r>
      <w:proofErr w:type="spellEnd"/>
      <w:r w:rsidRPr="002C1A7F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Pr="002C1A7F">
        <w:rPr>
          <w:rFonts w:ascii="Arial" w:hAnsi="Arial" w:cs="Arial"/>
          <w:sz w:val="22"/>
          <w:szCs w:val="22"/>
        </w:rPr>
        <w:t>s.m.i.</w:t>
      </w:r>
      <w:proofErr w:type="spellEnd"/>
      <w:r w:rsidRPr="002C1A7F">
        <w:rPr>
          <w:rFonts w:ascii="Arial" w:hAnsi="Arial" w:cs="Arial"/>
          <w:sz w:val="22"/>
          <w:szCs w:val="22"/>
        </w:rPr>
        <w:t>;</w:t>
      </w:r>
    </w:p>
    <w:p w14:paraId="501592DF" w14:textId="77777777" w:rsidR="00295AD8" w:rsidRPr="002C1A7F" w:rsidRDefault="00295AD8" w:rsidP="00295AD8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VISTO il </w:t>
      </w:r>
      <w:proofErr w:type="spellStart"/>
      <w:r w:rsidRPr="002C1A7F">
        <w:rPr>
          <w:rFonts w:ascii="Arial" w:hAnsi="Arial" w:cs="Arial"/>
          <w:sz w:val="22"/>
          <w:szCs w:val="22"/>
        </w:rPr>
        <w:t>D.Lgs.</w:t>
      </w:r>
      <w:proofErr w:type="spellEnd"/>
      <w:r w:rsidRPr="002C1A7F">
        <w:rPr>
          <w:rFonts w:ascii="Arial" w:hAnsi="Arial" w:cs="Arial"/>
          <w:sz w:val="22"/>
          <w:szCs w:val="22"/>
        </w:rPr>
        <w:t xml:space="preserve"> 165/2001 </w:t>
      </w:r>
      <w:proofErr w:type="spellStart"/>
      <w:r w:rsidRPr="002C1A7F">
        <w:rPr>
          <w:rFonts w:ascii="Arial" w:hAnsi="Arial" w:cs="Arial"/>
          <w:sz w:val="22"/>
          <w:szCs w:val="22"/>
        </w:rPr>
        <w:t>s.m.i.</w:t>
      </w:r>
      <w:proofErr w:type="spellEnd"/>
    </w:p>
    <w:p w14:paraId="66B05764" w14:textId="77777777" w:rsidR="00894FA4" w:rsidRPr="002C1A7F" w:rsidRDefault="008B7EDF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C1A7F">
        <w:rPr>
          <w:rFonts w:ascii="Arial" w:hAnsi="Arial" w:cs="Arial"/>
          <w:b/>
          <w:bCs/>
          <w:sz w:val="22"/>
          <w:szCs w:val="22"/>
        </w:rPr>
        <w:t>AUTORIZZA</w:t>
      </w:r>
    </w:p>
    <w:p w14:paraId="16158420" w14:textId="77777777" w:rsidR="005B73C4" w:rsidRPr="002C1A7F" w:rsidRDefault="005B73C4" w:rsidP="00894FA4">
      <w:pPr>
        <w:jc w:val="both"/>
        <w:rPr>
          <w:rFonts w:ascii="Arial" w:hAnsi="Arial" w:cs="Arial"/>
          <w:sz w:val="22"/>
          <w:szCs w:val="22"/>
        </w:rPr>
      </w:pPr>
    </w:p>
    <w:p w14:paraId="527A8F93" w14:textId="77777777" w:rsidR="00894FA4" w:rsidRPr="002C1A7F" w:rsidRDefault="00E36BE4" w:rsidP="00894FA4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l</w:t>
      </w:r>
      <w:r w:rsidR="00A10876"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 S</w:t>
      </w:r>
      <w:r w:rsidR="00A10876" w:rsidRPr="002C1A7F">
        <w:rPr>
          <w:rFonts w:ascii="Arial" w:hAnsi="Arial" w:cs="Arial"/>
          <w:sz w:val="22"/>
          <w:szCs w:val="22"/>
        </w:rPr>
        <w:t xml:space="preserve">.V </w:t>
      </w:r>
      <w:r w:rsidR="002F1FF7" w:rsidRPr="002C1A7F">
        <w:rPr>
          <w:rFonts w:ascii="Arial" w:hAnsi="Arial" w:cs="Arial"/>
          <w:sz w:val="22"/>
          <w:szCs w:val="22"/>
        </w:rPr>
        <w:t>Sig./</w:t>
      </w:r>
      <w:proofErr w:type="spellStart"/>
      <w:r w:rsidR="002F1FF7" w:rsidRPr="002C1A7F">
        <w:rPr>
          <w:rFonts w:ascii="Arial" w:hAnsi="Arial" w:cs="Arial"/>
          <w:sz w:val="22"/>
          <w:szCs w:val="22"/>
        </w:rPr>
        <w:t>ra</w:t>
      </w:r>
      <w:proofErr w:type="spellEnd"/>
      <w:r w:rsidR="005B73C4" w:rsidRPr="002C1A7F">
        <w:rPr>
          <w:rFonts w:ascii="Arial" w:hAnsi="Arial" w:cs="Arial"/>
          <w:sz w:val="22"/>
          <w:szCs w:val="22"/>
        </w:rPr>
        <w:t xml:space="preserve"> __</w:t>
      </w:r>
      <w:r w:rsidR="00B4278E" w:rsidRPr="002C1A7F">
        <w:rPr>
          <w:rFonts w:ascii="Arial" w:hAnsi="Arial" w:cs="Arial"/>
          <w:sz w:val="22"/>
          <w:szCs w:val="22"/>
        </w:rPr>
        <w:t>____________</w:t>
      </w:r>
      <w:r w:rsidR="005B73C4" w:rsidRPr="002C1A7F">
        <w:rPr>
          <w:rFonts w:ascii="Arial" w:hAnsi="Arial" w:cs="Arial"/>
          <w:sz w:val="22"/>
          <w:szCs w:val="22"/>
        </w:rPr>
        <w:t>__________ nato</w:t>
      </w:r>
      <w:r w:rsidR="002F1FF7" w:rsidRPr="002C1A7F">
        <w:rPr>
          <w:rFonts w:ascii="Arial" w:hAnsi="Arial" w:cs="Arial"/>
          <w:sz w:val="22"/>
          <w:szCs w:val="22"/>
        </w:rPr>
        <w:t xml:space="preserve">/a </w:t>
      </w:r>
      <w:proofErr w:type="spellStart"/>
      <w:r w:rsidR="005B73C4" w:rsidRPr="002C1A7F">
        <w:rPr>
          <w:rFonts w:ascii="Arial" w:hAnsi="Arial" w:cs="Arial"/>
          <w:sz w:val="22"/>
          <w:szCs w:val="22"/>
        </w:rPr>
        <w:t>a</w:t>
      </w:r>
      <w:proofErr w:type="spellEnd"/>
      <w:r w:rsidR="005B73C4" w:rsidRPr="002C1A7F">
        <w:rPr>
          <w:rFonts w:ascii="Arial" w:hAnsi="Arial" w:cs="Arial"/>
          <w:sz w:val="22"/>
          <w:szCs w:val="22"/>
        </w:rPr>
        <w:t xml:space="preserve"> _____________il ___________________</w:t>
      </w:r>
    </w:p>
    <w:p w14:paraId="42E2CCF9" w14:textId="77777777" w:rsidR="00894FA4" w:rsidRPr="002C1A7F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11DE4CBE" w14:textId="77777777" w:rsidR="00894FA4" w:rsidRPr="002C1A7F" w:rsidRDefault="00A010A9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C1A7F">
        <w:rPr>
          <w:rFonts w:ascii="Arial" w:hAnsi="Arial" w:cs="Arial"/>
          <w:b/>
          <w:bCs/>
          <w:sz w:val="22"/>
          <w:szCs w:val="22"/>
        </w:rPr>
        <w:t>AL</w:t>
      </w:r>
      <w:r w:rsidR="00894FA4" w:rsidRPr="002C1A7F">
        <w:rPr>
          <w:rFonts w:ascii="Arial" w:hAnsi="Arial" w:cs="Arial"/>
          <w:b/>
          <w:bCs/>
          <w:sz w:val="22"/>
          <w:szCs w:val="22"/>
        </w:rPr>
        <w:t xml:space="preserve"> TRATTAMENTO DEI DATI </w:t>
      </w:r>
      <w:r w:rsidR="008B7EDF" w:rsidRPr="002C1A7F">
        <w:rPr>
          <w:rFonts w:ascii="Arial" w:hAnsi="Arial" w:cs="Arial"/>
          <w:b/>
          <w:bCs/>
          <w:sz w:val="22"/>
          <w:szCs w:val="22"/>
        </w:rPr>
        <w:t>PERSONALI come di seguito indicato</w:t>
      </w:r>
    </w:p>
    <w:p w14:paraId="1832D829" w14:textId="77777777" w:rsidR="00894FA4" w:rsidRPr="002C1A7F" w:rsidRDefault="005B73C4" w:rsidP="00894FA4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Art. 1 Le premesse fanno parte </w:t>
      </w:r>
      <w:r w:rsidR="00B47230" w:rsidRPr="002C1A7F">
        <w:rPr>
          <w:rFonts w:ascii="Arial" w:hAnsi="Arial" w:cs="Arial"/>
          <w:sz w:val="22"/>
          <w:szCs w:val="22"/>
        </w:rPr>
        <w:t xml:space="preserve">integrante </w:t>
      </w:r>
      <w:r w:rsidRPr="002C1A7F">
        <w:rPr>
          <w:rFonts w:ascii="Arial" w:hAnsi="Arial" w:cs="Arial"/>
          <w:sz w:val="22"/>
          <w:szCs w:val="22"/>
        </w:rPr>
        <w:t>del presente provvedimento.</w:t>
      </w:r>
    </w:p>
    <w:p w14:paraId="719B6D24" w14:textId="77777777" w:rsidR="00F3052A" w:rsidRPr="001F0DBD" w:rsidRDefault="005B73C4" w:rsidP="001F0DBD">
      <w:p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Art. 2 L’autorizzazione concerne </w:t>
      </w:r>
      <w:r w:rsidR="00894FA4" w:rsidRPr="002C1A7F">
        <w:rPr>
          <w:rFonts w:ascii="Arial" w:hAnsi="Arial" w:cs="Arial"/>
          <w:sz w:val="22"/>
          <w:szCs w:val="22"/>
        </w:rPr>
        <w:t xml:space="preserve">le operazioni di </w:t>
      </w:r>
      <w:r w:rsidR="00F30A68" w:rsidRPr="002C1A7F">
        <w:rPr>
          <w:rFonts w:ascii="Arial" w:hAnsi="Arial" w:cs="Arial"/>
          <w:sz w:val="22"/>
          <w:szCs w:val="22"/>
        </w:rPr>
        <w:t xml:space="preserve">trattamento </w:t>
      </w:r>
      <w:r w:rsidR="00894FA4" w:rsidRPr="002C1A7F">
        <w:rPr>
          <w:rFonts w:ascii="Arial" w:hAnsi="Arial" w:cs="Arial"/>
          <w:sz w:val="22"/>
          <w:szCs w:val="22"/>
        </w:rPr>
        <w:t>di dati personali</w:t>
      </w:r>
      <w:r w:rsidR="00B47230" w:rsidRPr="002C1A7F">
        <w:rPr>
          <w:rFonts w:ascii="Arial" w:hAnsi="Arial" w:cs="Arial"/>
          <w:sz w:val="22"/>
          <w:szCs w:val="22"/>
        </w:rPr>
        <w:t xml:space="preserve">, </w:t>
      </w:r>
      <w:r w:rsidR="004152C0" w:rsidRPr="002C1A7F">
        <w:rPr>
          <w:rFonts w:ascii="Arial" w:hAnsi="Arial" w:cs="Arial"/>
          <w:sz w:val="22"/>
          <w:szCs w:val="22"/>
        </w:rPr>
        <w:t xml:space="preserve">dati </w:t>
      </w:r>
      <w:r w:rsidR="00F32534" w:rsidRPr="002C1A7F">
        <w:rPr>
          <w:rFonts w:ascii="Arial" w:hAnsi="Arial" w:cs="Arial"/>
          <w:sz w:val="22"/>
          <w:szCs w:val="22"/>
        </w:rPr>
        <w:t>particolari</w:t>
      </w:r>
      <w:r w:rsidR="00B47230" w:rsidRPr="002C1A7F">
        <w:rPr>
          <w:rFonts w:ascii="Arial" w:hAnsi="Arial" w:cs="Arial"/>
          <w:sz w:val="22"/>
          <w:szCs w:val="22"/>
        </w:rPr>
        <w:t xml:space="preserve"> e dati giudiziari</w:t>
      </w:r>
      <w:r w:rsidR="00894FA4" w:rsidRPr="002C1A7F">
        <w:rPr>
          <w:rFonts w:ascii="Arial" w:hAnsi="Arial" w:cs="Arial"/>
          <w:sz w:val="22"/>
          <w:szCs w:val="22"/>
        </w:rPr>
        <w:t>, su su</w:t>
      </w:r>
      <w:r w:rsidR="00B4278E" w:rsidRPr="002C1A7F">
        <w:rPr>
          <w:rFonts w:ascii="Arial" w:hAnsi="Arial" w:cs="Arial"/>
          <w:sz w:val="22"/>
          <w:szCs w:val="22"/>
        </w:rPr>
        <w:t>pporto cartaceo e/o elettronico</w:t>
      </w:r>
      <w:r w:rsidR="00894FA4" w:rsidRPr="002C1A7F">
        <w:rPr>
          <w:rFonts w:ascii="Arial" w:hAnsi="Arial" w:cs="Arial"/>
          <w:sz w:val="22"/>
          <w:szCs w:val="22"/>
        </w:rPr>
        <w:t xml:space="preserve"> ai quali l</w:t>
      </w:r>
      <w:r w:rsidR="00A10876"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 S</w:t>
      </w:r>
      <w:r w:rsidR="00A10876" w:rsidRPr="002C1A7F">
        <w:rPr>
          <w:rFonts w:ascii="Arial" w:hAnsi="Arial" w:cs="Arial"/>
          <w:sz w:val="22"/>
          <w:szCs w:val="22"/>
        </w:rPr>
        <w:t>.V</w:t>
      </w:r>
      <w:r w:rsidR="00894FA4" w:rsidRPr="002C1A7F">
        <w:rPr>
          <w:rFonts w:ascii="Arial" w:hAnsi="Arial" w:cs="Arial"/>
          <w:sz w:val="22"/>
          <w:szCs w:val="22"/>
        </w:rPr>
        <w:t xml:space="preserve">. ha accesso nell'espletamento delle funzioni e dei compiti assegnati nell’ambito del rapporto di lavoro con questa </w:t>
      </w:r>
      <w:r w:rsidR="0000294F"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>stituzione scolastica e disciplinati dalla normativa in vigore e dai contratti</w:t>
      </w:r>
      <w:r w:rsidR="00855D76" w:rsidRPr="002C1A7F">
        <w:rPr>
          <w:rFonts w:ascii="Arial" w:hAnsi="Arial" w:cs="Arial"/>
          <w:sz w:val="22"/>
          <w:szCs w:val="22"/>
        </w:rPr>
        <w:t xml:space="preserve"> collettivi nazionali</w:t>
      </w:r>
      <w:r w:rsidR="00894FA4" w:rsidRPr="002C1A7F">
        <w:rPr>
          <w:rFonts w:ascii="Arial" w:hAnsi="Arial" w:cs="Arial"/>
          <w:sz w:val="22"/>
          <w:szCs w:val="22"/>
        </w:rPr>
        <w:t>. In particolare</w:t>
      </w:r>
      <w:r w:rsidR="00894FA4" w:rsidRPr="002C1A7F">
        <w:rPr>
          <w:rFonts w:ascii="Arial" w:hAnsi="Arial" w:cs="Arial"/>
          <w:b/>
          <w:bCs/>
          <w:sz w:val="22"/>
          <w:szCs w:val="22"/>
        </w:rPr>
        <w:t xml:space="preserve">, </w:t>
      </w:r>
      <w:r w:rsidR="00894FA4" w:rsidRPr="002C1A7F">
        <w:rPr>
          <w:rFonts w:ascii="Arial" w:hAnsi="Arial" w:cs="Arial"/>
          <w:bCs/>
          <w:sz w:val="22"/>
          <w:szCs w:val="22"/>
        </w:rPr>
        <w:t xml:space="preserve">in qualità di </w:t>
      </w:r>
      <w:r w:rsidR="002F1FF7" w:rsidRPr="002C1A7F">
        <w:rPr>
          <w:rFonts w:ascii="Arial" w:hAnsi="Arial" w:cs="Arial"/>
          <w:bCs/>
          <w:sz w:val="22"/>
          <w:szCs w:val="22"/>
        </w:rPr>
        <w:t>ASSISTENTE AMMINISTRATIVO/DSGA</w:t>
      </w:r>
      <w:r w:rsidR="00894FA4" w:rsidRPr="002C1A7F">
        <w:rPr>
          <w:rFonts w:ascii="Arial" w:hAnsi="Arial" w:cs="Arial"/>
          <w:sz w:val="22"/>
          <w:szCs w:val="22"/>
        </w:rPr>
        <w:t xml:space="preserve"> l</w:t>
      </w:r>
      <w:r w:rsidR="00855D76"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 S.</w:t>
      </w:r>
      <w:r w:rsidR="00855D76" w:rsidRPr="002C1A7F">
        <w:rPr>
          <w:rFonts w:ascii="Arial" w:hAnsi="Arial" w:cs="Arial"/>
          <w:sz w:val="22"/>
          <w:szCs w:val="22"/>
        </w:rPr>
        <w:t>V. è</w:t>
      </w:r>
      <w:r w:rsidR="00894FA4" w:rsidRPr="002C1A7F">
        <w:rPr>
          <w:rFonts w:ascii="Arial" w:hAnsi="Arial" w:cs="Arial"/>
          <w:sz w:val="22"/>
          <w:szCs w:val="22"/>
        </w:rPr>
        <w:t xml:space="preserve"> </w:t>
      </w:r>
      <w:r w:rsidR="0000294F" w:rsidRPr="002C1A7F">
        <w:rPr>
          <w:rFonts w:ascii="Arial" w:hAnsi="Arial" w:cs="Arial"/>
          <w:sz w:val="22"/>
          <w:szCs w:val="22"/>
        </w:rPr>
        <w:t xml:space="preserve">autorizzata ad effettuare </w:t>
      </w:r>
      <w:r w:rsidR="00894FA4" w:rsidRPr="002C1A7F">
        <w:rPr>
          <w:rFonts w:ascii="Arial" w:hAnsi="Arial" w:cs="Arial"/>
          <w:sz w:val="22"/>
          <w:szCs w:val="22"/>
        </w:rPr>
        <w:t>operazioni di raccolta, registrazione, organizzazione,</w:t>
      </w:r>
      <w:r w:rsidR="00250645" w:rsidRPr="002C1A7F">
        <w:rPr>
          <w:rFonts w:ascii="Arial" w:hAnsi="Arial" w:cs="Arial"/>
          <w:sz w:val="22"/>
          <w:szCs w:val="22"/>
        </w:rPr>
        <w:t xml:space="preserve"> strutturazione,</w:t>
      </w:r>
      <w:r w:rsidR="00894FA4" w:rsidRPr="002C1A7F">
        <w:rPr>
          <w:rFonts w:ascii="Arial" w:hAnsi="Arial" w:cs="Arial"/>
          <w:sz w:val="22"/>
          <w:szCs w:val="22"/>
        </w:rPr>
        <w:t xml:space="preserve"> conservazione,</w:t>
      </w:r>
      <w:r w:rsidR="007805CD" w:rsidRPr="002C1A7F">
        <w:rPr>
          <w:rFonts w:ascii="Arial" w:hAnsi="Arial" w:cs="Arial"/>
          <w:sz w:val="22"/>
          <w:szCs w:val="22"/>
        </w:rPr>
        <w:t xml:space="preserve"> co</w:t>
      </w:r>
      <w:r w:rsidR="005676F4" w:rsidRPr="002C1A7F">
        <w:rPr>
          <w:rFonts w:ascii="Arial" w:hAnsi="Arial" w:cs="Arial"/>
          <w:sz w:val="22"/>
          <w:szCs w:val="22"/>
        </w:rPr>
        <w:t>municazione,</w:t>
      </w:r>
      <w:r w:rsidR="00894FA4" w:rsidRPr="002C1A7F">
        <w:rPr>
          <w:rFonts w:ascii="Arial" w:hAnsi="Arial" w:cs="Arial"/>
          <w:sz w:val="22"/>
          <w:szCs w:val="22"/>
        </w:rPr>
        <w:t xml:space="preserve"> consultazione, modifica</w:t>
      </w:r>
      <w:r w:rsidR="002F1FF7" w:rsidRPr="002C1A7F">
        <w:rPr>
          <w:rFonts w:ascii="Arial" w:hAnsi="Arial" w:cs="Arial"/>
          <w:sz w:val="22"/>
          <w:szCs w:val="22"/>
        </w:rPr>
        <w:t>, diffusione</w:t>
      </w:r>
      <w:r w:rsidR="00894FA4" w:rsidRPr="002C1A7F">
        <w:rPr>
          <w:rFonts w:ascii="Arial" w:hAnsi="Arial" w:cs="Arial"/>
          <w:sz w:val="22"/>
          <w:szCs w:val="22"/>
        </w:rPr>
        <w:t xml:space="preserve"> connesse alle seguenti funzioni e a</w:t>
      </w:r>
      <w:r w:rsidR="008B4DB7" w:rsidRPr="002C1A7F">
        <w:rPr>
          <w:rFonts w:ascii="Arial" w:hAnsi="Arial" w:cs="Arial"/>
          <w:sz w:val="22"/>
          <w:szCs w:val="22"/>
        </w:rPr>
        <w:t xml:space="preserve">ttività svolte nell’ambito </w:t>
      </w:r>
      <w:r w:rsidR="002F1FF7" w:rsidRPr="002C1A7F">
        <w:rPr>
          <w:rFonts w:ascii="Arial" w:hAnsi="Arial" w:cs="Arial"/>
          <w:sz w:val="22"/>
          <w:szCs w:val="22"/>
        </w:rPr>
        <w:t>amministrativo</w:t>
      </w:r>
      <w:r w:rsidR="008B4DB7" w:rsidRPr="002C1A7F">
        <w:rPr>
          <w:rFonts w:ascii="Arial" w:hAnsi="Arial" w:cs="Arial"/>
          <w:sz w:val="22"/>
          <w:szCs w:val="22"/>
        </w:rPr>
        <w:t xml:space="preserve"> </w:t>
      </w:r>
      <w:r w:rsidR="002F1FF7" w:rsidRPr="002C1A7F">
        <w:rPr>
          <w:rFonts w:ascii="Arial" w:hAnsi="Arial" w:cs="Arial"/>
          <w:sz w:val="22"/>
          <w:szCs w:val="22"/>
        </w:rPr>
        <w:t>assegnat</w:t>
      </w:r>
      <w:r w:rsidR="001F0DBD">
        <w:rPr>
          <w:rFonts w:ascii="Arial" w:hAnsi="Arial" w:cs="Arial"/>
          <w:sz w:val="22"/>
          <w:szCs w:val="22"/>
        </w:rPr>
        <w:t>i per l’anno scolastico corrente.</w:t>
      </w:r>
    </w:p>
    <w:p w14:paraId="72B6EC85" w14:textId="77777777" w:rsidR="00CF6EE8" w:rsidRPr="002C1A7F" w:rsidRDefault="00A92C65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  <w:u w:val="single"/>
        </w:rPr>
        <w:t xml:space="preserve">ALUNNI </w:t>
      </w:r>
      <w:r w:rsidR="00CF6EE8" w:rsidRPr="002C1A7F">
        <w:rPr>
          <w:rFonts w:ascii="Arial" w:hAnsi="Arial" w:cs="Arial"/>
          <w:sz w:val="22"/>
          <w:szCs w:val="22"/>
          <w:u w:val="single"/>
        </w:rPr>
        <w:t xml:space="preserve">e </w:t>
      </w:r>
      <w:r w:rsidRPr="002C1A7F">
        <w:rPr>
          <w:rFonts w:ascii="Arial" w:hAnsi="Arial" w:cs="Arial"/>
          <w:sz w:val="22"/>
          <w:szCs w:val="22"/>
          <w:u w:val="single"/>
        </w:rPr>
        <w:t>GENITORI</w:t>
      </w:r>
    </w:p>
    <w:p w14:paraId="6E9CA0A0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archivi elettronici alunni e genitori;</w:t>
      </w:r>
    </w:p>
    <w:p w14:paraId="09CB1323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archivi cartacei con fascicoli personali alunni;</w:t>
      </w:r>
    </w:p>
    <w:p w14:paraId="4EA9E6AD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documenti e registri di attestazione dei voti e di documentazione della vita scolastica dello studente, nonché delle relazioni tra scuola e famiglia quali ad esempio richieste, istanze e corrispondenza con le famiglie;</w:t>
      </w:r>
    </w:p>
    <w:p w14:paraId="67036731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contributi e/o tasse scolastiche versati da alunni e genitori;</w:t>
      </w:r>
    </w:p>
    <w:p w14:paraId="089AB5AB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adempimenti connessi alla corretta gestione d</w:t>
      </w:r>
      <w:r w:rsidR="009E78FC" w:rsidRPr="002C1A7F">
        <w:rPr>
          <w:rFonts w:ascii="Arial" w:hAnsi="Arial" w:cs="Arial"/>
          <w:sz w:val="22"/>
          <w:szCs w:val="22"/>
        </w:rPr>
        <w:t>egli</w:t>
      </w:r>
      <w:r w:rsidRPr="002C1A7F">
        <w:rPr>
          <w:rFonts w:ascii="Arial" w:hAnsi="Arial" w:cs="Arial"/>
          <w:sz w:val="22"/>
          <w:szCs w:val="22"/>
        </w:rPr>
        <w:t xml:space="preserve"> infortuni;</w:t>
      </w:r>
    </w:p>
    <w:p w14:paraId="3238260E" w14:textId="77777777" w:rsidR="00CF6EE8" w:rsidRPr="002C1A7F" w:rsidRDefault="009E78FC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adempimenti connessi alle visite e viaggi di istruzione</w:t>
      </w:r>
      <w:r w:rsidR="00CF6EE8" w:rsidRPr="002C1A7F">
        <w:rPr>
          <w:rFonts w:ascii="Arial" w:hAnsi="Arial" w:cs="Arial"/>
          <w:sz w:val="22"/>
          <w:szCs w:val="22"/>
        </w:rPr>
        <w:t>;</w:t>
      </w:r>
    </w:p>
    <w:p w14:paraId="2F18C51F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adempimenti connessi ai perco</w:t>
      </w:r>
      <w:r w:rsidR="009E78FC" w:rsidRPr="002C1A7F">
        <w:rPr>
          <w:rFonts w:ascii="Arial" w:hAnsi="Arial" w:cs="Arial"/>
          <w:sz w:val="22"/>
          <w:szCs w:val="22"/>
        </w:rPr>
        <w:t>rsi di Alternanza Scuola Lavoro;</w:t>
      </w:r>
    </w:p>
    <w:p w14:paraId="644F0E86" w14:textId="77777777" w:rsidR="009E78FC" w:rsidRPr="002C1A7F" w:rsidRDefault="009E78FC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adempimenti connessi alle qualifiche professionali;</w:t>
      </w:r>
    </w:p>
    <w:p w14:paraId="47ED29D5" w14:textId="77777777" w:rsidR="004316BD" w:rsidRPr="002C1A7F" w:rsidRDefault="004316BD" w:rsidP="004316BD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documentazione degli alunni in situazione di disagio psico-sociale, diversamente abili, dei certificati medici relativi allo stato di salute degli alunni, documentazione medica relativa a intolleranze/allergie ed esoneri di educazione fisica, documentazione DSA; </w:t>
      </w:r>
    </w:p>
    <w:p w14:paraId="706AB395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adempimenti connessi ai rapporti con famiglie e alunni in situazione di disagio psico-sociale nei limiti di quanto strettamente indispensabile: ricezione di certificati medici relativi allo stato di salute degli alunni, documentazione alunni disabili, documentazione mensa/intolleranze, documentazione DSA e BES;</w:t>
      </w:r>
    </w:p>
    <w:p w14:paraId="487847DA" w14:textId="77777777" w:rsidR="00CF6EE8" w:rsidRPr="002C1A7F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conoscenza di dati relativi a professioni di fede religiosa.</w:t>
      </w:r>
    </w:p>
    <w:p w14:paraId="49693F40" w14:textId="77777777" w:rsidR="00CF6EE8" w:rsidRPr="002C1A7F" w:rsidRDefault="004316BD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  <w:u w:val="single"/>
        </w:rPr>
        <w:t>AMMINISTRAZIONE DEL PERSONALE</w:t>
      </w:r>
    </w:p>
    <w:p w14:paraId="65AC57E9" w14:textId="77777777" w:rsidR="00CF6EE8" w:rsidRPr="002C1A7F" w:rsidRDefault="00CF6EE8" w:rsidP="00CF6EE8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archivi elettronici Personale ATA e Docenti;</w:t>
      </w:r>
    </w:p>
    <w:p w14:paraId="1FB5616F" w14:textId="77777777" w:rsidR="00CF6EE8" w:rsidRPr="002C1A7F" w:rsidRDefault="00CF6EE8" w:rsidP="00CF6EE8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archivi cartacei Personale ATA e Docenti;</w:t>
      </w:r>
    </w:p>
    <w:p w14:paraId="0C67A65C" w14:textId="77777777" w:rsidR="00693B31" w:rsidRPr="002C1A7F" w:rsidRDefault="00CF6EE8" w:rsidP="0001565C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documenti e registri relativi alla vita lavorativa dei dipendenti (quali ad </w:t>
      </w:r>
      <w:proofErr w:type="spellStart"/>
      <w:r w:rsidRPr="002C1A7F">
        <w:rPr>
          <w:rFonts w:ascii="Arial" w:hAnsi="Arial" w:cs="Arial"/>
          <w:sz w:val="22"/>
          <w:szCs w:val="22"/>
        </w:rPr>
        <w:t>es</w:t>
      </w:r>
      <w:proofErr w:type="spellEnd"/>
      <w:r w:rsidRPr="002C1A7F">
        <w:rPr>
          <w:rFonts w:ascii="Arial" w:hAnsi="Arial" w:cs="Arial"/>
          <w:sz w:val="22"/>
          <w:szCs w:val="22"/>
        </w:rPr>
        <w:t>. assenze, convocazioni, comunicazioni, documentazione sullo stato del personale, atti di nomina dei supplenti, decreti del Dirigente);</w:t>
      </w:r>
      <w:r w:rsidR="00693B31" w:rsidRPr="002C1A7F">
        <w:rPr>
          <w:rFonts w:ascii="Arial" w:hAnsi="Arial" w:cs="Arial"/>
          <w:sz w:val="22"/>
          <w:szCs w:val="22"/>
        </w:rPr>
        <w:t xml:space="preserve"> </w:t>
      </w:r>
    </w:p>
    <w:p w14:paraId="7F65D263" w14:textId="77777777" w:rsidR="00693B31" w:rsidRPr="002C1A7F" w:rsidRDefault="00CF6EE8" w:rsidP="003B61B7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eventuali adempimenti connessi al rapporto di pubblico impiego (quali, per </w:t>
      </w:r>
      <w:proofErr w:type="gramStart"/>
      <w:r w:rsidRPr="002C1A7F">
        <w:rPr>
          <w:rFonts w:ascii="Arial" w:hAnsi="Arial" w:cs="Arial"/>
          <w:sz w:val="22"/>
          <w:szCs w:val="22"/>
        </w:rPr>
        <w:t>es.,.</w:t>
      </w:r>
      <w:proofErr w:type="gramEnd"/>
      <w:r w:rsidRPr="002C1A7F">
        <w:rPr>
          <w:rFonts w:ascii="Arial" w:hAnsi="Arial" w:cs="Arial"/>
          <w:sz w:val="22"/>
          <w:szCs w:val="22"/>
        </w:rPr>
        <w:t xml:space="preserve"> registrazione presenze, attestazioni inerenti </w:t>
      </w:r>
      <w:proofErr w:type="gramStart"/>
      <w:r w:rsidRPr="002C1A7F">
        <w:rPr>
          <w:rFonts w:ascii="Arial" w:hAnsi="Arial" w:cs="Arial"/>
          <w:sz w:val="22"/>
          <w:szCs w:val="22"/>
        </w:rPr>
        <w:t>lo</w:t>
      </w:r>
      <w:proofErr w:type="gramEnd"/>
      <w:r w:rsidRPr="002C1A7F">
        <w:rPr>
          <w:rFonts w:ascii="Arial" w:hAnsi="Arial" w:cs="Arial"/>
          <w:sz w:val="22"/>
          <w:szCs w:val="22"/>
        </w:rPr>
        <w:t xml:space="preserve"> stato del personale).</w:t>
      </w:r>
    </w:p>
    <w:p w14:paraId="00451E4C" w14:textId="77777777" w:rsidR="00693B31" w:rsidRPr="002C1A7F" w:rsidRDefault="00693B31" w:rsidP="003B61B7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 documentazione ore di servizio (quali ad esempio, registrazione delle ore eccedenti);</w:t>
      </w:r>
    </w:p>
    <w:p w14:paraId="76A806AC" w14:textId="77777777" w:rsidR="00693B31" w:rsidRPr="002C1A7F" w:rsidRDefault="00693B31" w:rsidP="00693B31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adempimenti di carattere previdenziale;</w:t>
      </w:r>
    </w:p>
    <w:p w14:paraId="2714F61D" w14:textId="77777777" w:rsidR="00CF6EE8" w:rsidRPr="002C1A7F" w:rsidRDefault="004316BD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  <w:u w:val="single"/>
        </w:rPr>
        <w:t>CONTABILITÀ</w:t>
      </w:r>
    </w:p>
    <w:p w14:paraId="6A328189" w14:textId="77777777" w:rsidR="00CF6EE8" w:rsidRPr="002C1A7F" w:rsidRDefault="00CF6EE8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archivi elettronici della contabilità;</w:t>
      </w:r>
    </w:p>
    <w:p w14:paraId="2EA05E28" w14:textId="77777777" w:rsidR="00693B31" w:rsidRPr="002C1A7F" w:rsidRDefault="004316BD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retribuzioni</w:t>
      </w:r>
      <w:r w:rsidR="00693B31" w:rsidRPr="002C1A7F">
        <w:rPr>
          <w:rFonts w:ascii="Arial" w:hAnsi="Arial" w:cs="Arial"/>
          <w:sz w:val="22"/>
          <w:szCs w:val="22"/>
        </w:rPr>
        <w:t xml:space="preserve"> fondamentali e accessori;</w:t>
      </w:r>
    </w:p>
    <w:p w14:paraId="5948E1E5" w14:textId="77777777" w:rsidR="00693B31" w:rsidRPr="002C1A7F" w:rsidRDefault="00CF6EE8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pagamenti</w:t>
      </w:r>
      <w:r w:rsidR="00693B31" w:rsidRPr="002C1A7F">
        <w:rPr>
          <w:rFonts w:ascii="Arial" w:hAnsi="Arial" w:cs="Arial"/>
          <w:sz w:val="22"/>
          <w:szCs w:val="22"/>
        </w:rPr>
        <w:t xml:space="preserve"> e riscossioni;</w:t>
      </w:r>
    </w:p>
    <w:p w14:paraId="5C0F0553" w14:textId="77777777" w:rsidR="00CF6EE8" w:rsidRPr="002C1A7F" w:rsidRDefault="001C19CC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gestione dati dei</w:t>
      </w:r>
      <w:r w:rsidR="00CF6EE8" w:rsidRPr="002C1A7F">
        <w:rPr>
          <w:rFonts w:ascii="Arial" w:hAnsi="Arial" w:cs="Arial"/>
          <w:sz w:val="22"/>
          <w:szCs w:val="22"/>
        </w:rPr>
        <w:t xml:space="preserve"> fornitori;</w:t>
      </w:r>
    </w:p>
    <w:p w14:paraId="474C3A03" w14:textId="77777777" w:rsidR="00B40A4B" w:rsidRPr="002C1A7F" w:rsidRDefault="00B40A4B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gestione dati dei debitori;</w:t>
      </w:r>
    </w:p>
    <w:p w14:paraId="525A5E67" w14:textId="77777777" w:rsidR="00693B31" w:rsidRPr="002C1A7F" w:rsidRDefault="00CF6EE8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lastRenderedPageBreak/>
        <w:t>Programma annuale</w:t>
      </w:r>
      <w:r w:rsidR="00693B31" w:rsidRPr="002C1A7F">
        <w:rPr>
          <w:rFonts w:ascii="Arial" w:hAnsi="Arial" w:cs="Arial"/>
          <w:sz w:val="22"/>
          <w:szCs w:val="22"/>
        </w:rPr>
        <w:t>, Conto Consuntivo;</w:t>
      </w:r>
    </w:p>
    <w:p w14:paraId="6FE48309" w14:textId="77777777" w:rsidR="00CF6EE8" w:rsidRPr="002C1A7F" w:rsidRDefault="00693B31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>Fondi del Cedolino unico (MOF);</w:t>
      </w:r>
    </w:p>
    <w:p w14:paraId="2C83E682" w14:textId="77777777" w:rsidR="00CF6EE8" w:rsidRPr="002C1A7F" w:rsidRDefault="00CF6EE8" w:rsidP="00CF6EE8">
      <w:pPr>
        <w:numPr>
          <w:ilvl w:val="0"/>
          <w:numId w:val="48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</w:rPr>
        <w:t xml:space="preserve">tenuta dei </w:t>
      </w:r>
      <w:r w:rsidR="00693B31" w:rsidRPr="002C1A7F">
        <w:rPr>
          <w:rFonts w:ascii="Arial" w:hAnsi="Arial" w:cs="Arial"/>
          <w:sz w:val="22"/>
          <w:szCs w:val="22"/>
        </w:rPr>
        <w:t>registri contabili previsti dalle norme di legge e regolamentari</w:t>
      </w:r>
      <w:r w:rsidRPr="002C1A7F">
        <w:rPr>
          <w:rFonts w:ascii="Arial" w:hAnsi="Arial" w:cs="Arial"/>
          <w:sz w:val="22"/>
          <w:szCs w:val="22"/>
        </w:rPr>
        <w:t>.</w:t>
      </w:r>
    </w:p>
    <w:p w14:paraId="5B2ED4FA" w14:textId="77777777" w:rsidR="00CF6EE8" w:rsidRPr="002C1A7F" w:rsidRDefault="00693B31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  <w:u w:val="single"/>
        </w:rPr>
        <w:t xml:space="preserve">PROTOCOLLO </w:t>
      </w:r>
      <w:r w:rsidR="00CF6EE8" w:rsidRPr="002C1A7F">
        <w:rPr>
          <w:rFonts w:ascii="Arial" w:hAnsi="Arial" w:cs="Arial"/>
          <w:sz w:val="22"/>
          <w:szCs w:val="22"/>
          <w:u w:val="single"/>
        </w:rPr>
        <w:t xml:space="preserve">e </w:t>
      </w:r>
      <w:r w:rsidRPr="002C1A7F">
        <w:rPr>
          <w:rFonts w:ascii="Arial" w:hAnsi="Arial" w:cs="Arial"/>
          <w:sz w:val="22"/>
          <w:szCs w:val="22"/>
          <w:u w:val="single"/>
        </w:rPr>
        <w:t xml:space="preserve">ARCHIVIO </w:t>
      </w:r>
    </w:p>
    <w:p w14:paraId="2EAD6D2A" w14:textId="77777777" w:rsidR="00CF6EE8" w:rsidRPr="002C1A7F" w:rsidRDefault="00CF6EE8" w:rsidP="00CF6EE8">
      <w:pPr>
        <w:numPr>
          <w:ilvl w:val="0"/>
          <w:numId w:val="4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attività di protocollo e archiviazione della corrispondenza ordinaria;</w:t>
      </w:r>
    </w:p>
    <w:p w14:paraId="4E419EC7" w14:textId="77777777" w:rsidR="00693B31" w:rsidRPr="002C1A7F" w:rsidRDefault="00693B31" w:rsidP="00CF6EE8">
      <w:pPr>
        <w:numPr>
          <w:ilvl w:val="0"/>
          <w:numId w:val="4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archivio storico</w:t>
      </w:r>
    </w:p>
    <w:p w14:paraId="46750CD0" w14:textId="77777777" w:rsidR="00CF6EE8" w:rsidRPr="002C1A7F" w:rsidRDefault="00693B31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2C1A7F">
        <w:rPr>
          <w:rFonts w:ascii="Arial" w:hAnsi="Arial" w:cs="Arial"/>
          <w:sz w:val="22"/>
          <w:szCs w:val="22"/>
          <w:u w:val="single"/>
        </w:rPr>
        <w:t>ATTIVITÀ ORGANI COLLEGIALI</w:t>
      </w:r>
    </w:p>
    <w:p w14:paraId="13795D35" w14:textId="77777777" w:rsidR="00CF6EE8" w:rsidRPr="002C1A7F" w:rsidRDefault="00CF6EE8" w:rsidP="00693B31">
      <w:pPr>
        <w:pStyle w:val="Paragrafoelenco"/>
        <w:numPr>
          <w:ilvl w:val="0"/>
          <w:numId w:val="50"/>
        </w:numPr>
        <w:jc w:val="both"/>
        <w:rPr>
          <w:rFonts w:ascii="Arial" w:hAnsi="Arial" w:cs="Arial"/>
        </w:rPr>
      </w:pPr>
      <w:r w:rsidRPr="002C1A7F">
        <w:rPr>
          <w:rFonts w:ascii="Arial" w:hAnsi="Arial" w:cs="Arial"/>
        </w:rPr>
        <w:t>verbali degli organi collegiali.</w:t>
      </w:r>
    </w:p>
    <w:p w14:paraId="31F98555" w14:textId="77777777" w:rsidR="004F1C2D" w:rsidRPr="002C1A7F" w:rsidRDefault="00F3052A" w:rsidP="00803FF7">
      <w:pPr>
        <w:pStyle w:val="Titolo1"/>
        <w:jc w:val="left"/>
        <w:rPr>
          <w:rFonts w:cs="Arial"/>
          <w:i w:val="0"/>
          <w:sz w:val="22"/>
          <w:szCs w:val="22"/>
          <w:u w:val="single"/>
        </w:rPr>
      </w:pPr>
      <w:r w:rsidRPr="002C1A7F">
        <w:rPr>
          <w:rFonts w:cs="Arial"/>
          <w:i w:val="0"/>
          <w:sz w:val="22"/>
          <w:szCs w:val="22"/>
          <w:u w:val="single"/>
        </w:rPr>
        <w:t>PROGETTI DEL PTOF</w:t>
      </w:r>
    </w:p>
    <w:p w14:paraId="4C7CE7DE" w14:textId="77777777" w:rsidR="00F3052A" w:rsidRPr="002C1A7F" w:rsidRDefault="00F3052A" w:rsidP="00F3052A">
      <w:pPr>
        <w:pStyle w:val="Paragrafoelenco"/>
        <w:numPr>
          <w:ilvl w:val="0"/>
          <w:numId w:val="50"/>
        </w:numPr>
        <w:rPr>
          <w:rFonts w:ascii="Arial" w:hAnsi="Arial" w:cs="Arial"/>
        </w:rPr>
      </w:pPr>
      <w:r w:rsidRPr="002C1A7F">
        <w:rPr>
          <w:rFonts w:ascii="Arial" w:hAnsi="Arial" w:cs="Arial"/>
        </w:rPr>
        <w:t>dati degli enti esterni per attività progettuali;</w:t>
      </w:r>
    </w:p>
    <w:p w14:paraId="6ED80F41" w14:textId="77777777" w:rsidR="00F3052A" w:rsidRPr="002C1A7F" w:rsidRDefault="00F3052A" w:rsidP="00F3052A">
      <w:pPr>
        <w:pStyle w:val="Paragrafoelenco"/>
        <w:numPr>
          <w:ilvl w:val="0"/>
          <w:numId w:val="50"/>
        </w:numPr>
        <w:rPr>
          <w:rFonts w:ascii="Arial" w:hAnsi="Arial" w:cs="Arial"/>
        </w:rPr>
      </w:pPr>
      <w:r w:rsidRPr="002C1A7F">
        <w:rPr>
          <w:rFonts w:ascii="Arial" w:hAnsi="Arial" w:cs="Arial"/>
        </w:rPr>
        <w:t>schede progettuali e attività connesse;</w:t>
      </w:r>
    </w:p>
    <w:p w14:paraId="71CE281F" w14:textId="77777777" w:rsidR="00F3052A" w:rsidRPr="002C1A7F" w:rsidRDefault="00F3052A" w:rsidP="00F3052A">
      <w:pPr>
        <w:pStyle w:val="Paragrafoelenco"/>
        <w:numPr>
          <w:ilvl w:val="0"/>
          <w:numId w:val="50"/>
        </w:numPr>
        <w:rPr>
          <w:rFonts w:ascii="Arial" w:hAnsi="Arial" w:cs="Arial"/>
        </w:rPr>
      </w:pPr>
      <w:r w:rsidRPr="002C1A7F">
        <w:rPr>
          <w:rFonts w:ascii="Arial" w:hAnsi="Arial" w:cs="Arial"/>
        </w:rPr>
        <w:t>esperti esterni</w:t>
      </w:r>
    </w:p>
    <w:p w14:paraId="0CE622AE" w14:textId="77777777" w:rsidR="000848F7" w:rsidRPr="002C1A7F" w:rsidRDefault="000848F7" w:rsidP="00803FF7">
      <w:pPr>
        <w:jc w:val="both"/>
        <w:rPr>
          <w:rFonts w:ascii="Arial" w:hAnsi="Arial" w:cs="Arial"/>
          <w:b/>
          <w:sz w:val="22"/>
          <w:szCs w:val="22"/>
        </w:rPr>
      </w:pPr>
      <w:r w:rsidRPr="002C1A7F">
        <w:rPr>
          <w:rFonts w:ascii="Arial" w:hAnsi="Arial" w:cs="Arial"/>
          <w:b/>
          <w:sz w:val="22"/>
          <w:szCs w:val="22"/>
        </w:rPr>
        <w:t>A</w:t>
      </w:r>
      <w:r w:rsidR="00803FF7" w:rsidRPr="002C1A7F">
        <w:rPr>
          <w:rFonts w:ascii="Arial" w:hAnsi="Arial" w:cs="Arial"/>
          <w:b/>
          <w:sz w:val="22"/>
          <w:szCs w:val="22"/>
        </w:rPr>
        <w:t>MBITO DEL RAPPORTO DI LAVORO</w:t>
      </w:r>
    </w:p>
    <w:p w14:paraId="73CD1299" w14:textId="77777777" w:rsidR="00894FA4" w:rsidRPr="002C1A7F" w:rsidRDefault="00894FA4" w:rsidP="00E43B8A">
      <w:pPr>
        <w:pStyle w:val="Paragrafoelenco"/>
        <w:numPr>
          <w:ilvl w:val="0"/>
          <w:numId w:val="45"/>
        </w:numPr>
        <w:jc w:val="both"/>
        <w:rPr>
          <w:rFonts w:ascii="Arial" w:hAnsi="Arial" w:cs="Arial"/>
        </w:rPr>
      </w:pPr>
      <w:r w:rsidRPr="002C1A7F">
        <w:rPr>
          <w:rFonts w:ascii="Arial" w:hAnsi="Arial" w:cs="Arial"/>
        </w:rPr>
        <w:t>adempimenti connessi al</w:t>
      </w:r>
      <w:r w:rsidR="003A58EB" w:rsidRPr="002C1A7F">
        <w:rPr>
          <w:rFonts w:ascii="Arial" w:hAnsi="Arial" w:cs="Arial"/>
        </w:rPr>
        <w:t xml:space="preserve"> </w:t>
      </w:r>
      <w:r w:rsidRPr="002C1A7F">
        <w:rPr>
          <w:rFonts w:ascii="Arial" w:hAnsi="Arial" w:cs="Arial"/>
        </w:rPr>
        <w:t>rapporto di pubblico impiego (quali, per es. presenze</w:t>
      </w:r>
      <w:r w:rsidR="00F16ADF" w:rsidRPr="002C1A7F">
        <w:rPr>
          <w:rFonts w:ascii="Arial" w:hAnsi="Arial" w:cs="Arial"/>
        </w:rPr>
        <w:t>/assenze</w:t>
      </w:r>
      <w:r w:rsidR="00B50D19" w:rsidRPr="002C1A7F">
        <w:rPr>
          <w:rFonts w:ascii="Arial" w:hAnsi="Arial" w:cs="Arial"/>
        </w:rPr>
        <w:t xml:space="preserve"> di altri </w:t>
      </w:r>
      <w:r w:rsidR="00CF6EE8" w:rsidRPr="002C1A7F">
        <w:rPr>
          <w:rFonts w:ascii="Arial" w:hAnsi="Arial" w:cs="Arial"/>
        </w:rPr>
        <w:t>dipendenti</w:t>
      </w:r>
      <w:r w:rsidRPr="002C1A7F">
        <w:rPr>
          <w:rFonts w:ascii="Arial" w:hAnsi="Arial" w:cs="Arial"/>
        </w:rPr>
        <w:t>)</w:t>
      </w:r>
      <w:r w:rsidR="009936B2" w:rsidRPr="002C1A7F">
        <w:rPr>
          <w:rFonts w:ascii="Arial" w:hAnsi="Arial" w:cs="Arial"/>
        </w:rPr>
        <w:t xml:space="preserve"> trattati</w:t>
      </w:r>
      <w:r w:rsidR="0079390E" w:rsidRPr="002C1A7F">
        <w:rPr>
          <w:rFonts w:ascii="Arial" w:hAnsi="Arial" w:cs="Arial"/>
        </w:rPr>
        <w:t xml:space="preserve"> </w:t>
      </w:r>
      <w:r w:rsidR="009936B2" w:rsidRPr="002C1A7F">
        <w:rPr>
          <w:rFonts w:ascii="Arial" w:hAnsi="Arial" w:cs="Arial"/>
        </w:rPr>
        <w:t>anche in via accidentale</w:t>
      </w:r>
      <w:r w:rsidRPr="002C1A7F">
        <w:rPr>
          <w:rFonts w:ascii="Arial" w:hAnsi="Arial" w:cs="Arial"/>
        </w:rPr>
        <w:t>.</w:t>
      </w:r>
    </w:p>
    <w:p w14:paraId="1D4F69ED" w14:textId="77777777" w:rsidR="00894FA4" w:rsidRPr="002C1A7F" w:rsidRDefault="005B73C4" w:rsidP="00894FA4">
      <w:pPr>
        <w:ind w:left="360"/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Art. 3 </w:t>
      </w:r>
      <w:r w:rsidR="00894FA4" w:rsidRPr="002C1A7F">
        <w:rPr>
          <w:rFonts w:ascii="Arial" w:hAnsi="Arial" w:cs="Arial"/>
          <w:sz w:val="22"/>
          <w:szCs w:val="22"/>
        </w:rPr>
        <w:t>Le operazioni sopra descritte vanno effettuate tenendo</w:t>
      </w:r>
      <w:r w:rsidR="00BF55E0" w:rsidRPr="002C1A7F">
        <w:rPr>
          <w:rFonts w:ascii="Arial" w:hAnsi="Arial" w:cs="Arial"/>
          <w:sz w:val="22"/>
          <w:szCs w:val="22"/>
        </w:rPr>
        <w:t xml:space="preserve"> rigorosamente</w:t>
      </w:r>
      <w:r w:rsidR="00894FA4" w:rsidRPr="002C1A7F">
        <w:rPr>
          <w:rFonts w:ascii="Arial" w:hAnsi="Arial" w:cs="Arial"/>
          <w:sz w:val="22"/>
          <w:szCs w:val="22"/>
        </w:rPr>
        <w:t xml:space="preserve"> presenti le </w:t>
      </w:r>
      <w:r w:rsidR="000848F7" w:rsidRPr="002C1A7F">
        <w:rPr>
          <w:rFonts w:ascii="Arial" w:hAnsi="Arial" w:cs="Arial"/>
          <w:b/>
          <w:sz w:val="22"/>
          <w:szCs w:val="22"/>
        </w:rPr>
        <w:t>ISTRUZIONI</w:t>
      </w:r>
      <w:r w:rsidR="000848F7" w:rsidRPr="002C1A7F">
        <w:rPr>
          <w:rFonts w:ascii="Arial" w:hAnsi="Arial" w:cs="Arial"/>
          <w:sz w:val="22"/>
          <w:szCs w:val="22"/>
        </w:rPr>
        <w:t xml:space="preserve"> </w:t>
      </w:r>
      <w:r w:rsidR="00894FA4" w:rsidRPr="002C1A7F">
        <w:rPr>
          <w:rFonts w:ascii="Arial" w:hAnsi="Arial" w:cs="Arial"/>
          <w:sz w:val="22"/>
          <w:szCs w:val="22"/>
        </w:rPr>
        <w:t>operative che seguono:</w:t>
      </w:r>
    </w:p>
    <w:p w14:paraId="0A9F63C5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pacing w:val="10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>l</w:t>
      </w:r>
      <w:r w:rsidR="00B47230" w:rsidRPr="002C1A7F">
        <w:rPr>
          <w:rFonts w:ascii="Arial" w:hAnsi="Arial" w:cs="Arial"/>
          <w:sz w:val="22"/>
          <w:szCs w:val="22"/>
        </w:rPr>
        <w:t xml:space="preserve"> trattamento dei dati personali,</w:t>
      </w:r>
      <w:r w:rsidR="00BF55E0" w:rsidRPr="002C1A7F">
        <w:rPr>
          <w:rFonts w:ascii="Arial" w:hAnsi="Arial" w:cs="Arial"/>
          <w:sz w:val="22"/>
          <w:szCs w:val="22"/>
        </w:rPr>
        <w:t xml:space="preserve"> particolari</w:t>
      </w:r>
      <w:r w:rsidR="00B47230" w:rsidRPr="002C1A7F">
        <w:rPr>
          <w:rFonts w:ascii="Arial" w:hAnsi="Arial" w:cs="Arial"/>
          <w:sz w:val="22"/>
          <w:szCs w:val="22"/>
        </w:rPr>
        <w:t xml:space="preserve"> e giudiziari</w:t>
      </w:r>
      <w:r w:rsidR="00BF55E0" w:rsidRPr="002C1A7F">
        <w:rPr>
          <w:rFonts w:ascii="Arial" w:hAnsi="Arial" w:cs="Arial"/>
          <w:sz w:val="22"/>
          <w:szCs w:val="22"/>
        </w:rPr>
        <w:t xml:space="preserve"> </w:t>
      </w:r>
      <w:r w:rsidR="00894FA4" w:rsidRPr="002C1A7F">
        <w:rPr>
          <w:rFonts w:ascii="Arial" w:hAnsi="Arial" w:cs="Arial"/>
          <w:sz w:val="22"/>
          <w:szCs w:val="22"/>
        </w:rPr>
        <w:t>cui l</w:t>
      </w:r>
      <w:r w:rsidR="00855D76"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 S</w:t>
      </w:r>
      <w:r w:rsidR="000848F7" w:rsidRPr="002C1A7F">
        <w:rPr>
          <w:rFonts w:ascii="Arial" w:hAnsi="Arial" w:cs="Arial"/>
          <w:sz w:val="22"/>
          <w:szCs w:val="22"/>
        </w:rPr>
        <w:t>.V. è</w:t>
      </w:r>
      <w:r w:rsidR="00894FA4" w:rsidRPr="002C1A7F">
        <w:rPr>
          <w:rFonts w:ascii="Arial" w:hAnsi="Arial" w:cs="Arial"/>
          <w:sz w:val="22"/>
          <w:szCs w:val="22"/>
        </w:rPr>
        <w:t xml:space="preserve"> autorizzat</w:t>
      </w:r>
      <w:r w:rsidR="000848F7"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 ad accedere deve avvenire secondo le modalità definite dalla normativa </w:t>
      </w:r>
      <w:r w:rsidR="0059658C" w:rsidRPr="002C1A7F">
        <w:rPr>
          <w:rFonts w:ascii="Arial" w:hAnsi="Arial" w:cs="Arial"/>
          <w:sz w:val="22"/>
          <w:szCs w:val="22"/>
        </w:rPr>
        <w:t>vigente</w:t>
      </w:r>
      <w:r w:rsidR="00894FA4" w:rsidRPr="002C1A7F">
        <w:rPr>
          <w:rFonts w:ascii="Arial" w:hAnsi="Arial" w:cs="Arial"/>
          <w:sz w:val="22"/>
          <w:szCs w:val="22"/>
        </w:rPr>
        <w:t>, in modo lecito e secondo correttezza e con l’osservanza delle prescrizioni di cu</w:t>
      </w:r>
      <w:r w:rsidR="005604E5" w:rsidRPr="002C1A7F">
        <w:rPr>
          <w:rFonts w:ascii="Arial" w:hAnsi="Arial" w:cs="Arial"/>
          <w:sz w:val="22"/>
          <w:szCs w:val="22"/>
        </w:rPr>
        <w:t>i al Regolamento UE 2016/679 e del</w:t>
      </w:r>
      <w:r w:rsidR="00894FA4" w:rsidRPr="002C1A7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4FA4" w:rsidRPr="002C1A7F">
        <w:rPr>
          <w:rFonts w:ascii="Arial" w:hAnsi="Arial" w:cs="Arial"/>
          <w:sz w:val="22"/>
          <w:szCs w:val="22"/>
        </w:rPr>
        <w:t>D</w:t>
      </w:r>
      <w:r w:rsidR="00B125C9" w:rsidRPr="002C1A7F">
        <w:rPr>
          <w:rFonts w:ascii="Arial" w:hAnsi="Arial" w:cs="Arial"/>
          <w:sz w:val="22"/>
          <w:szCs w:val="22"/>
        </w:rPr>
        <w:t>.</w:t>
      </w:r>
      <w:r w:rsidR="00894FA4" w:rsidRPr="002C1A7F">
        <w:rPr>
          <w:rFonts w:ascii="Arial" w:hAnsi="Arial" w:cs="Arial"/>
          <w:sz w:val="22"/>
          <w:szCs w:val="22"/>
        </w:rPr>
        <w:t>lgs</w:t>
      </w:r>
      <w:proofErr w:type="spellEnd"/>
      <w:r w:rsidR="00894FA4" w:rsidRPr="002C1A7F">
        <w:rPr>
          <w:rFonts w:ascii="Arial" w:hAnsi="Arial" w:cs="Arial"/>
          <w:sz w:val="22"/>
          <w:szCs w:val="22"/>
        </w:rPr>
        <w:t xml:space="preserve"> 196/2003</w:t>
      </w:r>
      <w:r w:rsidR="00B125C9" w:rsidRPr="002C1A7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125C9" w:rsidRPr="002C1A7F">
        <w:rPr>
          <w:rFonts w:ascii="Arial" w:hAnsi="Arial" w:cs="Arial"/>
          <w:sz w:val="22"/>
          <w:szCs w:val="22"/>
        </w:rPr>
        <w:t>s.m.i.</w:t>
      </w:r>
      <w:proofErr w:type="spellEnd"/>
      <w:r w:rsidR="00894FA4" w:rsidRPr="002C1A7F">
        <w:rPr>
          <w:rFonts w:ascii="Arial" w:hAnsi="Arial" w:cs="Arial"/>
          <w:sz w:val="22"/>
          <w:szCs w:val="22"/>
        </w:rPr>
        <w:t>;</w:t>
      </w:r>
    </w:p>
    <w:p w14:paraId="1FC338A9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>l trattamento dei dati personali</w:t>
      </w:r>
      <w:r w:rsidR="00B47230" w:rsidRPr="002C1A7F">
        <w:rPr>
          <w:rFonts w:ascii="Arial" w:hAnsi="Arial" w:cs="Arial"/>
          <w:sz w:val="22"/>
          <w:szCs w:val="22"/>
        </w:rPr>
        <w:t>, dati</w:t>
      </w:r>
      <w:r w:rsidR="005604E5" w:rsidRPr="002C1A7F">
        <w:rPr>
          <w:rFonts w:ascii="Arial" w:hAnsi="Arial" w:cs="Arial"/>
          <w:sz w:val="22"/>
          <w:szCs w:val="22"/>
        </w:rPr>
        <w:t xml:space="preserve"> particolari</w:t>
      </w:r>
      <w:r w:rsidR="00B47230" w:rsidRPr="002C1A7F">
        <w:rPr>
          <w:rFonts w:ascii="Arial" w:hAnsi="Arial" w:cs="Arial"/>
          <w:sz w:val="22"/>
          <w:szCs w:val="22"/>
        </w:rPr>
        <w:t xml:space="preserve"> e dati giudiziari</w:t>
      </w:r>
      <w:r w:rsidR="005604E5" w:rsidRPr="002C1A7F">
        <w:rPr>
          <w:rFonts w:ascii="Arial" w:hAnsi="Arial" w:cs="Arial"/>
          <w:sz w:val="22"/>
          <w:szCs w:val="22"/>
        </w:rPr>
        <w:t xml:space="preserve"> </w:t>
      </w:r>
      <w:r w:rsidR="00894FA4" w:rsidRPr="002C1A7F">
        <w:rPr>
          <w:rFonts w:ascii="Arial" w:hAnsi="Arial" w:cs="Arial"/>
          <w:sz w:val="22"/>
          <w:szCs w:val="22"/>
        </w:rPr>
        <w:t>è consentito soltanto per lo svolgimento delle funzioni istituzionali della scuola;</w:t>
      </w:r>
    </w:p>
    <w:p w14:paraId="1F6178CC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 xml:space="preserve"> dati personali</w:t>
      </w:r>
      <w:r w:rsidR="00B47230" w:rsidRPr="002C1A7F">
        <w:rPr>
          <w:rFonts w:ascii="Arial" w:hAnsi="Arial" w:cs="Arial"/>
          <w:sz w:val="22"/>
          <w:szCs w:val="22"/>
        </w:rPr>
        <w:t xml:space="preserve">, dati </w:t>
      </w:r>
      <w:r w:rsidR="005604E5" w:rsidRPr="002C1A7F">
        <w:rPr>
          <w:rFonts w:ascii="Arial" w:hAnsi="Arial" w:cs="Arial"/>
          <w:sz w:val="22"/>
          <w:szCs w:val="22"/>
        </w:rPr>
        <w:t>particolari</w:t>
      </w:r>
      <w:r w:rsidR="00B47230" w:rsidRPr="002C1A7F">
        <w:rPr>
          <w:rFonts w:ascii="Arial" w:hAnsi="Arial" w:cs="Arial"/>
          <w:sz w:val="22"/>
          <w:szCs w:val="22"/>
        </w:rPr>
        <w:t xml:space="preserve"> e dati giudiziari</w:t>
      </w:r>
      <w:r w:rsidR="00894FA4" w:rsidRPr="002C1A7F">
        <w:rPr>
          <w:rFonts w:ascii="Arial" w:hAnsi="Arial" w:cs="Arial"/>
          <w:sz w:val="22"/>
          <w:szCs w:val="22"/>
        </w:rPr>
        <w:t xml:space="preserve"> oggetto dei trattamenti, dev</w:t>
      </w:r>
      <w:r w:rsidR="00566596" w:rsidRPr="002C1A7F">
        <w:rPr>
          <w:rFonts w:ascii="Arial" w:hAnsi="Arial" w:cs="Arial"/>
          <w:sz w:val="22"/>
          <w:szCs w:val="22"/>
        </w:rPr>
        <w:t>ono essere esatti ed aggiornati;</w:t>
      </w:r>
      <w:r w:rsidR="00894FA4" w:rsidRPr="002C1A7F">
        <w:rPr>
          <w:rFonts w:ascii="Arial" w:hAnsi="Arial" w:cs="Arial"/>
          <w:sz w:val="22"/>
          <w:szCs w:val="22"/>
        </w:rPr>
        <w:t xml:space="preserve"> inoltre devono essere pertinenti, completi e non eccedenti le finalità per le quali vengono raccolti e trattati;</w:t>
      </w:r>
    </w:p>
    <w:p w14:paraId="7963F5EF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2C1A7F">
        <w:rPr>
          <w:rFonts w:ascii="Arial" w:hAnsi="Arial" w:cs="Arial"/>
          <w:sz w:val="22"/>
          <w:szCs w:val="22"/>
        </w:rPr>
        <w:t>E’</w:t>
      </w:r>
      <w:proofErr w:type="gramEnd"/>
      <w:r w:rsidR="00894FA4" w:rsidRPr="002C1A7F">
        <w:rPr>
          <w:rFonts w:ascii="Arial" w:hAnsi="Arial" w:cs="Arial"/>
          <w:sz w:val="22"/>
          <w:szCs w:val="22"/>
        </w:rPr>
        <w:t xml:space="preserve"> vietata qualsiasi forma di diffusione </w:t>
      </w:r>
      <w:r w:rsidR="00B04332" w:rsidRPr="002C1A7F">
        <w:rPr>
          <w:rFonts w:ascii="Arial" w:hAnsi="Arial" w:cs="Arial"/>
          <w:sz w:val="22"/>
          <w:szCs w:val="22"/>
        </w:rPr>
        <w:t xml:space="preserve">dei </w:t>
      </w:r>
      <w:r w:rsidR="00894FA4" w:rsidRPr="002C1A7F">
        <w:rPr>
          <w:rFonts w:ascii="Arial" w:hAnsi="Arial" w:cs="Arial"/>
          <w:sz w:val="22"/>
          <w:szCs w:val="22"/>
        </w:rPr>
        <w:t xml:space="preserve">dati </w:t>
      </w:r>
      <w:r w:rsidR="00F71B5E" w:rsidRPr="002C1A7F">
        <w:rPr>
          <w:rFonts w:ascii="Arial" w:hAnsi="Arial" w:cs="Arial"/>
          <w:sz w:val="22"/>
          <w:szCs w:val="22"/>
        </w:rPr>
        <w:t>parti</w:t>
      </w:r>
      <w:r w:rsidR="00B04332" w:rsidRPr="002C1A7F">
        <w:rPr>
          <w:rFonts w:ascii="Arial" w:hAnsi="Arial" w:cs="Arial"/>
          <w:sz w:val="22"/>
          <w:szCs w:val="22"/>
        </w:rPr>
        <w:t>c</w:t>
      </w:r>
      <w:r w:rsidR="00F71B5E" w:rsidRPr="002C1A7F">
        <w:rPr>
          <w:rFonts w:ascii="Arial" w:hAnsi="Arial" w:cs="Arial"/>
          <w:sz w:val="22"/>
          <w:szCs w:val="22"/>
        </w:rPr>
        <w:t>olari</w:t>
      </w:r>
      <w:r w:rsidR="00894FA4" w:rsidRPr="002C1A7F">
        <w:rPr>
          <w:rFonts w:ascii="Arial" w:hAnsi="Arial" w:cs="Arial"/>
          <w:sz w:val="22"/>
          <w:szCs w:val="22"/>
        </w:rPr>
        <w:t xml:space="preserve"> </w:t>
      </w:r>
      <w:r w:rsidR="00B47230" w:rsidRPr="002C1A7F">
        <w:rPr>
          <w:rFonts w:ascii="Arial" w:hAnsi="Arial" w:cs="Arial"/>
          <w:sz w:val="22"/>
          <w:szCs w:val="22"/>
        </w:rPr>
        <w:t xml:space="preserve">e dati giudiziari </w:t>
      </w:r>
      <w:r w:rsidR="00894FA4" w:rsidRPr="002C1A7F">
        <w:rPr>
          <w:rFonts w:ascii="Arial" w:hAnsi="Arial" w:cs="Arial"/>
          <w:sz w:val="22"/>
          <w:szCs w:val="22"/>
        </w:rPr>
        <w:t>trattati</w:t>
      </w:r>
      <w:r w:rsidR="00774883" w:rsidRPr="002C1A7F">
        <w:rPr>
          <w:rFonts w:ascii="Arial" w:hAnsi="Arial" w:cs="Arial"/>
          <w:sz w:val="22"/>
          <w:szCs w:val="22"/>
        </w:rPr>
        <w:t>;</w:t>
      </w:r>
      <w:r w:rsidR="00894FA4" w:rsidRPr="002C1A7F">
        <w:rPr>
          <w:rFonts w:ascii="Arial" w:hAnsi="Arial" w:cs="Arial"/>
          <w:sz w:val="22"/>
          <w:szCs w:val="22"/>
        </w:rPr>
        <w:t xml:space="preserve"> </w:t>
      </w:r>
    </w:p>
    <w:p w14:paraId="0ADECB23" w14:textId="77777777" w:rsidR="00B16F0A" w:rsidRPr="002C1A7F" w:rsidRDefault="00B16F0A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2C1A7F">
        <w:rPr>
          <w:rFonts w:ascii="Arial" w:hAnsi="Arial" w:cs="Arial"/>
          <w:sz w:val="22"/>
          <w:szCs w:val="22"/>
        </w:rPr>
        <w:t>E’</w:t>
      </w:r>
      <w:proofErr w:type="gramEnd"/>
      <w:r w:rsidRPr="002C1A7F">
        <w:rPr>
          <w:rFonts w:ascii="Arial" w:hAnsi="Arial" w:cs="Arial"/>
          <w:sz w:val="22"/>
          <w:szCs w:val="22"/>
        </w:rPr>
        <w:t xml:space="preserve"> vietata qualsiasi forma di diffusione dei dati personali trattati se non per il perseguimento di una finalità prevista da una norma di legge o regolamentare</w:t>
      </w:r>
      <w:r w:rsidR="004B0E59" w:rsidRPr="002C1A7F">
        <w:rPr>
          <w:rFonts w:ascii="Arial" w:hAnsi="Arial" w:cs="Arial"/>
          <w:sz w:val="22"/>
          <w:szCs w:val="22"/>
        </w:rPr>
        <w:t>;</w:t>
      </w:r>
    </w:p>
    <w:p w14:paraId="2023B431" w14:textId="77777777" w:rsidR="00B04332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2C1A7F">
        <w:rPr>
          <w:rFonts w:ascii="Arial" w:hAnsi="Arial" w:cs="Arial"/>
          <w:sz w:val="22"/>
          <w:szCs w:val="22"/>
        </w:rPr>
        <w:t>E’</w:t>
      </w:r>
      <w:proofErr w:type="gramEnd"/>
      <w:r w:rsidR="00B04332" w:rsidRPr="002C1A7F">
        <w:rPr>
          <w:rFonts w:ascii="Arial" w:hAnsi="Arial" w:cs="Arial"/>
          <w:sz w:val="22"/>
          <w:szCs w:val="22"/>
        </w:rPr>
        <w:t xml:space="preserve"> vietata qualsiasi forma di co</w:t>
      </w:r>
      <w:r w:rsidR="00B47230" w:rsidRPr="002C1A7F">
        <w:rPr>
          <w:rFonts w:ascii="Arial" w:hAnsi="Arial" w:cs="Arial"/>
          <w:sz w:val="22"/>
          <w:szCs w:val="22"/>
        </w:rPr>
        <w:t>municazione dei dati personali,</w:t>
      </w:r>
      <w:r w:rsidR="00B04332" w:rsidRPr="002C1A7F">
        <w:rPr>
          <w:rFonts w:ascii="Arial" w:hAnsi="Arial" w:cs="Arial"/>
          <w:sz w:val="22"/>
          <w:szCs w:val="22"/>
        </w:rPr>
        <w:t xml:space="preserve"> </w:t>
      </w:r>
      <w:r w:rsidR="00B47230" w:rsidRPr="002C1A7F">
        <w:rPr>
          <w:rFonts w:ascii="Arial" w:hAnsi="Arial" w:cs="Arial"/>
          <w:sz w:val="22"/>
          <w:szCs w:val="22"/>
        </w:rPr>
        <w:t xml:space="preserve">dati </w:t>
      </w:r>
      <w:r w:rsidR="00B04332" w:rsidRPr="002C1A7F">
        <w:rPr>
          <w:rFonts w:ascii="Arial" w:hAnsi="Arial" w:cs="Arial"/>
          <w:sz w:val="22"/>
          <w:szCs w:val="22"/>
        </w:rPr>
        <w:t>particolari</w:t>
      </w:r>
      <w:r w:rsidR="00B47230" w:rsidRPr="002C1A7F">
        <w:rPr>
          <w:rFonts w:ascii="Arial" w:hAnsi="Arial" w:cs="Arial"/>
          <w:sz w:val="22"/>
          <w:szCs w:val="22"/>
        </w:rPr>
        <w:t xml:space="preserve"> e dati giudiziari </w:t>
      </w:r>
      <w:r w:rsidR="00B04332" w:rsidRPr="002C1A7F">
        <w:rPr>
          <w:rFonts w:ascii="Arial" w:hAnsi="Arial" w:cs="Arial"/>
          <w:sz w:val="22"/>
          <w:szCs w:val="22"/>
        </w:rPr>
        <w:t>trattati</w:t>
      </w:r>
      <w:r w:rsidR="004B0E59" w:rsidRPr="002C1A7F">
        <w:rPr>
          <w:rFonts w:ascii="Arial" w:hAnsi="Arial" w:cs="Arial"/>
          <w:sz w:val="22"/>
          <w:szCs w:val="22"/>
        </w:rPr>
        <w:t xml:space="preserve"> se non per il perseguimento di una finalità prevista da una norma di legge o regolamentare</w:t>
      </w:r>
      <w:r w:rsidR="00B04332" w:rsidRPr="002C1A7F">
        <w:rPr>
          <w:rFonts w:ascii="Arial" w:hAnsi="Arial" w:cs="Arial"/>
          <w:sz w:val="22"/>
          <w:szCs w:val="22"/>
        </w:rPr>
        <w:t>;</w:t>
      </w:r>
    </w:p>
    <w:p w14:paraId="14C4714D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S</w:t>
      </w:r>
      <w:r w:rsidR="00894FA4" w:rsidRPr="002C1A7F">
        <w:rPr>
          <w:rFonts w:ascii="Arial" w:hAnsi="Arial" w:cs="Arial"/>
          <w:sz w:val="22"/>
          <w:szCs w:val="22"/>
        </w:rPr>
        <w:t xml:space="preserve">i ricorda che </w:t>
      </w:r>
      <w:r w:rsidR="00894FA4" w:rsidRPr="002C1A7F">
        <w:rPr>
          <w:rFonts w:ascii="Arial" w:eastAsia="MS Mincho" w:hAnsi="Arial" w:cs="Arial"/>
          <w:sz w:val="22"/>
          <w:szCs w:val="22"/>
        </w:rPr>
        <w:t>l’obbligo di mantenere la dovuta riservatezza in ordine alle informazioni delle quali si sia venuti a con</w:t>
      </w:r>
      <w:r w:rsidR="00B04332" w:rsidRPr="002C1A7F">
        <w:rPr>
          <w:rFonts w:ascii="Arial" w:eastAsia="MS Mincho" w:hAnsi="Arial" w:cs="Arial"/>
          <w:sz w:val="22"/>
          <w:szCs w:val="22"/>
        </w:rPr>
        <w:t>oscenza nel corso dell’incarico</w:t>
      </w:r>
      <w:r w:rsidR="00894FA4" w:rsidRPr="002C1A7F">
        <w:rPr>
          <w:rFonts w:ascii="Arial" w:eastAsia="MS Mincho" w:hAnsi="Arial" w:cs="Arial"/>
          <w:sz w:val="22"/>
          <w:szCs w:val="22"/>
        </w:rPr>
        <w:t xml:space="preserve"> deve permanere</w:t>
      </w:r>
      <w:r w:rsidR="00B04332" w:rsidRPr="002C1A7F">
        <w:rPr>
          <w:rFonts w:ascii="Arial" w:eastAsia="MS Mincho" w:hAnsi="Arial" w:cs="Arial"/>
          <w:sz w:val="22"/>
          <w:szCs w:val="22"/>
        </w:rPr>
        <w:t>,</w:t>
      </w:r>
      <w:r w:rsidR="00894FA4" w:rsidRPr="002C1A7F">
        <w:rPr>
          <w:rFonts w:ascii="Arial" w:eastAsia="MS Mincho" w:hAnsi="Arial" w:cs="Arial"/>
          <w:sz w:val="22"/>
          <w:szCs w:val="22"/>
        </w:rPr>
        <w:t xml:space="preserve"> in ogni caso, anche quando sia venuto meno l’incarico stesso</w:t>
      </w:r>
      <w:r w:rsidR="00443B1F" w:rsidRPr="002C1A7F">
        <w:rPr>
          <w:rFonts w:ascii="Arial" w:eastAsia="MS Mincho" w:hAnsi="Arial" w:cs="Arial"/>
          <w:sz w:val="22"/>
          <w:szCs w:val="22"/>
        </w:rPr>
        <w:t xml:space="preserve"> (divieto previsto anche dal DPR n. 3/1957 art. 15 – segreto d’ufficio, sanzionabile disciplinarmente)</w:t>
      </w:r>
      <w:r w:rsidR="00894FA4" w:rsidRPr="002C1A7F">
        <w:rPr>
          <w:rFonts w:ascii="Arial" w:eastAsia="MS Mincho" w:hAnsi="Arial" w:cs="Arial"/>
          <w:sz w:val="22"/>
          <w:szCs w:val="22"/>
        </w:rPr>
        <w:t>;</w:t>
      </w:r>
    </w:p>
    <w:p w14:paraId="4F3B64F9" w14:textId="77777777" w:rsidR="00894FA4" w:rsidRPr="002C1A7F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 xml:space="preserve"> trattamenti andranno effettuati rispettando le mi</w:t>
      </w:r>
      <w:r w:rsidR="00D37BAA" w:rsidRPr="002C1A7F">
        <w:rPr>
          <w:rFonts w:ascii="Arial" w:hAnsi="Arial" w:cs="Arial"/>
          <w:sz w:val="22"/>
          <w:szCs w:val="22"/>
        </w:rPr>
        <w:t>sure di sicurezza</w:t>
      </w:r>
      <w:r w:rsidR="00B47230" w:rsidRPr="002C1A7F">
        <w:rPr>
          <w:rFonts w:ascii="Arial" w:hAnsi="Arial" w:cs="Arial"/>
          <w:sz w:val="22"/>
          <w:szCs w:val="22"/>
        </w:rPr>
        <w:t xml:space="preserve"> tecniche ed organizzative </w:t>
      </w:r>
      <w:r w:rsidR="00D37BAA" w:rsidRPr="002C1A7F">
        <w:rPr>
          <w:rFonts w:ascii="Arial" w:hAnsi="Arial" w:cs="Arial"/>
          <w:sz w:val="22"/>
          <w:szCs w:val="22"/>
        </w:rPr>
        <w:t>predisposte da</w:t>
      </w:r>
      <w:r w:rsidR="00894FA4" w:rsidRPr="002C1A7F">
        <w:rPr>
          <w:rFonts w:ascii="Arial" w:hAnsi="Arial" w:cs="Arial"/>
          <w:sz w:val="22"/>
          <w:szCs w:val="22"/>
        </w:rPr>
        <w:t>ll'</w:t>
      </w:r>
      <w:r w:rsidR="00D37BAA"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>stituzione scolastica</w:t>
      </w:r>
      <w:r w:rsidR="009629B7" w:rsidRPr="002C1A7F">
        <w:rPr>
          <w:rFonts w:ascii="Arial" w:hAnsi="Arial" w:cs="Arial"/>
          <w:sz w:val="22"/>
          <w:szCs w:val="22"/>
        </w:rPr>
        <w:t xml:space="preserve"> idonee a salvaguardare la riservatezza e l’integrità dei dati</w:t>
      </w:r>
      <w:r w:rsidR="00894FA4" w:rsidRPr="002C1A7F">
        <w:rPr>
          <w:rFonts w:ascii="Arial" w:hAnsi="Arial" w:cs="Arial"/>
          <w:sz w:val="22"/>
          <w:szCs w:val="22"/>
        </w:rPr>
        <w:t>;</w:t>
      </w:r>
    </w:p>
    <w:p w14:paraId="349D81AB" w14:textId="77777777" w:rsidR="00AF2A9F" w:rsidRPr="002C1A7F" w:rsidRDefault="00894FA4" w:rsidP="00AF2A9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 </w:t>
      </w:r>
      <w:r w:rsidR="00B54D21" w:rsidRPr="002C1A7F">
        <w:rPr>
          <w:rFonts w:ascii="Arial" w:hAnsi="Arial" w:cs="Arial"/>
          <w:sz w:val="22"/>
          <w:szCs w:val="22"/>
        </w:rPr>
        <w:t>I</w:t>
      </w:r>
      <w:r w:rsidRPr="002C1A7F">
        <w:rPr>
          <w:rFonts w:ascii="Arial" w:hAnsi="Arial" w:cs="Arial"/>
          <w:sz w:val="22"/>
          <w:szCs w:val="22"/>
        </w:rPr>
        <w:t>n ogni operazione di trattamento andrà garantita la mas</w:t>
      </w:r>
      <w:r w:rsidR="00A016A0" w:rsidRPr="002C1A7F">
        <w:rPr>
          <w:rFonts w:ascii="Arial" w:hAnsi="Arial" w:cs="Arial"/>
          <w:sz w:val="22"/>
          <w:szCs w:val="22"/>
        </w:rPr>
        <w:t>sima riservatezza e custodia delle informazioni</w:t>
      </w:r>
      <w:r w:rsidRPr="002C1A7F">
        <w:rPr>
          <w:rFonts w:ascii="Arial" w:hAnsi="Arial" w:cs="Arial"/>
          <w:sz w:val="22"/>
          <w:szCs w:val="22"/>
        </w:rPr>
        <w:t xml:space="preserve"> contenenti dati </w:t>
      </w:r>
      <w:r w:rsidR="0013751F" w:rsidRPr="002C1A7F">
        <w:rPr>
          <w:rFonts w:ascii="Arial" w:hAnsi="Arial" w:cs="Arial"/>
          <w:sz w:val="22"/>
          <w:szCs w:val="22"/>
        </w:rPr>
        <w:t>degli interessati</w:t>
      </w:r>
      <w:r w:rsidRPr="002C1A7F">
        <w:rPr>
          <w:rFonts w:ascii="Arial" w:hAnsi="Arial" w:cs="Arial"/>
          <w:sz w:val="22"/>
          <w:szCs w:val="22"/>
        </w:rPr>
        <w:t xml:space="preserve"> che non andranno mai lasciati incustoditi o a disposizione di terzi non autorizzati ad accedervi, prendervi visione o ad effettuare qualsivoglia trattamento;</w:t>
      </w:r>
    </w:p>
    <w:p w14:paraId="19845577" w14:textId="77777777" w:rsidR="00894FA4" w:rsidRPr="002C1A7F" w:rsidRDefault="00B54D21" w:rsidP="00AF2A9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L</w:t>
      </w:r>
      <w:r w:rsidR="00894FA4" w:rsidRPr="002C1A7F">
        <w:rPr>
          <w:rFonts w:ascii="Arial" w:hAnsi="Arial" w:cs="Arial"/>
          <w:sz w:val="22"/>
          <w:szCs w:val="22"/>
        </w:rPr>
        <w:t>e eventuali credenziali di autenticazione (codice di accesso</w:t>
      </w:r>
      <w:r w:rsidR="00774883" w:rsidRPr="002C1A7F">
        <w:rPr>
          <w:rFonts w:ascii="Arial" w:hAnsi="Arial" w:cs="Arial"/>
          <w:sz w:val="22"/>
          <w:szCs w:val="22"/>
        </w:rPr>
        <w:t xml:space="preserve"> </w:t>
      </w:r>
      <w:r w:rsidR="00151EB5" w:rsidRPr="002C1A7F">
        <w:rPr>
          <w:rFonts w:ascii="Arial" w:hAnsi="Arial" w:cs="Arial"/>
          <w:sz w:val="22"/>
          <w:szCs w:val="22"/>
        </w:rPr>
        <w:t>ai pc</w:t>
      </w:r>
      <w:r w:rsidR="00774883" w:rsidRPr="002C1A7F">
        <w:rPr>
          <w:rFonts w:ascii="Arial" w:hAnsi="Arial" w:cs="Arial"/>
          <w:sz w:val="22"/>
          <w:szCs w:val="22"/>
        </w:rPr>
        <w:t xml:space="preserve">, ai gestionali </w:t>
      </w:r>
      <w:r w:rsidR="00151EB5" w:rsidRPr="002C1A7F">
        <w:rPr>
          <w:rFonts w:ascii="Arial" w:hAnsi="Arial" w:cs="Arial"/>
          <w:sz w:val="22"/>
          <w:szCs w:val="22"/>
        </w:rPr>
        <w:t>nonché ai servizi web</w:t>
      </w:r>
      <w:r w:rsidR="00894FA4" w:rsidRPr="002C1A7F">
        <w:rPr>
          <w:rFonts w:ascii="Arial" w:hAnsi="Arial" w:cs="Arial"/>
          <w:sz w:val="22"/>
          <w:szCs w:val="22"/>
        </w:rPr>
        <w:t>) attribuite</w:t>
      </w:r>
      <w:r w:rsidR="00AF2A9F" w:rsidRPr="002C1A7F">
        <w:rPr>
          <w:rFonts w:ascii="Arial" w:hAnsi="Arial" w:cs="Arial"/>
          <w:sz w:val="22"/>
          <w:szCs w:val="22"/>
        </w:rPr>
        <w:t xml:space="preserve"> dalla scuola</w:t>
      </w:r>
      <w:r w:rsidR="00894FA4" w:rsidRPr="002C1A7F">
        <w:rPr>
          <w:rFonts w:ascii="Arial" w:hAnsi="Arial" w:cs="Arial"/>
          <w:sz w:val="22"/>
          <w:szCs w:val="22"/>
        </w:rPr>
        <w:t xml:space="preserve"> all</w:t>
      </w:r>
      <w:r w:rsidR="00B125C9"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 S</w:t>
      </w:r>
      <w:r w:rsidR="00F85E4D" w:rsidRPr="002C1A7F">
        <w:rPr>
          <w:rFonts w:ascii="Arial" w:hAnsi="Arial" w:cs="Arial"/>
          <w:sz w:val="22"/>
          <w:szCs w:val="22"/>
        </w:rPr>
        <w:t>.V</w:t>
      </w:r>
      <w:r w:rsidR="00B125C9" w:rsidRPr="002C1A7F">
        <w:rPr>
          <w:rFonts w:ascii="Arial" w:hAnsi="Arial" w:cs="Arial"/>
          <w:sz w:val="22"/>
          <w:szCs w:val="22"/>
        </w:rPr>
        <w:t>.</w:t>
      </w:r>
      <w:r w:rsidR="00894FA4" w:rsidRPr="002C1A7F">
        <w:rPr>
          <w:rFonts w:ascii="Arial" w:hAnsi="Arial" w:cs="Arial"/>
          <w:sz w:val="22"/>
          <w:szCs w:val="22"/>
        </w:rPr>
        <w:t xml:space="preserve"> sono personali e devono essere custodite con cura e diligenza; non possono essere messe a disposizione né rivelate a terzi; non possono essere lasciate incustodite, né in libera visione. In caso di smarrimento e/o furto, bisogna darne immediata notizia al </w:t>
      </w:r>
      <w:r w:rsidR="00AF2A9F" w:rsidRPr="002C1A7F">
        <w:rPr>
          <w:rFonts w:ascii="Arial" w:hAnsi="Arial" w:cs="Arial"/>
          <w:sz w:val="22"/>
          <w:szCs w:val="22"/>
        </w:rPr>
        <w:t xml:space="preserve">Titolare </w:t>
      </w:r>
      <w:r w:rsidR="00151EB5" w:rsidRPr="002C1A7F">
        <w:rPr>
          <w:rFonts w:ascii="Arial" w:hAnsi="Arial" w:cs="Arial"/>
          <w:sz w:val="22"/>
          <w:szCs w:val="22"/>
        </w:rPr>
        <w:t xml:space="preserve">del trattamento dei dati </w:t>
      </w:r>
      <w:r w:rsidR="00894FA4" w:rsidRPr="002C1A7F">
        <w:rPr>
          <w:rFonts w:ascii="Arial" w:hAnsi="Arial" w:cs="Arial"/>
          <w:sz w:val="22"/>
          <w:szCs w:val="22"/>
        </w:rPr>
        <w:t xml:space="preserve">(o, in caso di assenza </w:t>
      </w:r>
      <w:r w:rsidR="00151EB5" w:rsidRPr="002C1A7F">
        <w:rPr>
          <w:rFonts w:ascii="Arial" w:hAnsi="Arial" w:cs="Arial"/>
          <w:sz w:val="22"/>
          <w:szCs w:val="22"/>
        </w:rPr>
        <w:t>al referente interno della pr</w:t>
      </w:r>
      <w:r w:rsidR="00B90411" w:rsidRPr="002C1A7F">
        <w:rPr>
          <w:rFonts w:ascii="Arial" w:hAnsi="Arial" w:cs="Arial"/>
          <w:sz w:val="22"/>
          <w:szCs w:val="22"/>
        </w:rPr>
        <w:t>otezione dei dati designato nell’ambito dell’</w:t>
      </w:r>
      <w:r w:rsidR="00151EB5" w:rsidRPr="002C1A7F">
        <w:rPr>
          <w:rFonts w:ascii="Arial" w:hAnsi="Arial" w:cs="Arial"/>
          <w:sz w:val="22"/>
          <w:szCs w:val="22"/>
        </w:rPr>
        <w:t>organizzazione scolastica</w:t>
      </w:r>
      <w:r w:rsidR="00AF2A9F" w:rsidRPr="002C1A7F">
        <w:rPr>
          <w:rFonts w:ascii="Arial" w:hAnsi="Arial" w:cs="Arial"/>
          <w:sz w:val="22"/>
          <w:szCs w:val="22"/>
        </w:rPr>
        <w:t xml:space="preserve"> che riferirà al Titolare</w:t>
      </w:r>
      <w:r w:rsidR="00894FA4" w:rsidRPr="002C1A7F">
        <w:rPr>
          <w:rFonts w:ascii="Arial" w:hAnsi="Arial" w:cs="Arial"/>
          <w:sz w:val="22"/>
          <w:szCs w:val="22"/>
        </w:rPr>
        <w:t>);</w:t>
      </w:r>
    </w:p>
    <w:p w14:paraId="04CF6FA1" w14:textId="77777777" w:rsidR="00894FA4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N</w:t>
      </w:r>
      <w:r w:rsidR="00894FA4" w:rsidRPr="002C1A7F">
        <w:rPr>
          <w:rFonts w:ascii="Arial" w:hAnsi="Arial" w:cs="Arial"/>
          <w:sz w:val="22"/>
          <w:szCs w:val="22"/>
        </w:rPr>
        <w:t>el caso in cui per l’esercizio delle attività sopra descritte sia inevitabile l’uso</w:t>
      </w:r>
      <w:r w:rsidR="00F16C29" w:rsidRPr="002C1A7F">
        <w:rPr>
          <w:rFonts w:ascii="Arial" w:hAnsi="Arial" w:cs="Arial"/>
          <w:sz w:val="22"/>
          <w:szCs w:val="22"/>
        </w:rPr>
        <w:t>, esclusivamente all’interno dell’Istituzione Scolastica</w:t>
      </w:r>
      <w:r w:rsidR="00894FA4" w:rsidRPr="002C1A7F">
        <w:rPr>
          <w:rFonts w:ascii="Arial" w:hAnsi="Arial" w:cs="Arial"/>
          <w:sz w:val="22"/>
          <w:szCs w:val="22"/>
        </w:rPr>
        <w:t xml:space="preserve"> di supporti rimovibili (quali ad esempio chiavi USB, CD-ROM, </w:t>
      </w:r>
      <w:proofErr w:type="spellStart"/>
      <w:r w:rsidR="00894FA4" w:rsidRPr="002C1A7F">
        <w:rPr>
          <w:rFonts w:ascii="Arial" w:hAnsi="Arial" w:cs="Arial"/>
          <w:sz w:val="22"/>
          <w:szCs w:val="22"/>
        </w:rPr>
        <w:t>ecc</w:t>
      </w:r>
      <w:proofErr w:type="spellEnd"/>
      <w:r w:rsidR="00894FA4" w:rsidRPr="002C1A7F">
        <w:rPr>
          <w:rFonts w:ascii="Arial" w:hAnsi="Arial" w:cs="Arial"/>
          <w:sz w:val="22"/>
          <w:szCs w:val="22"/>
        </w:rPr>
        <w:t>), su cui sono memorizzati dati personali</w:t>
      </w:r>
      <w:r w:rsidR="00E16E4F" w:rsidRPr="002C1A7F">
        <w:rPr>
          <w:rFonts w:ascii="Arial" w:hAnsi="Arial" w:cs="Arial"/>
          <w:sz w:val="22"/>
          <w:szCs w:val="22"/>
        </w:rPr>
        <w:t>, dati</w:t>
      </w:r>
      <w:r w:rsidR="00F949F8" w:rsidRPr="002C1A7F">
        <w:rPr>
          <w:rFonts w:ascii="Arial" w:hAnsi="Arial" w:cs="Arial"/>
          <w:sz w:val="22"/>
          <w:szCs w:val="22"/>
        </w:rPr>
        <w:t xml:space="preserve"> particolari</w:t>
      </w:r>
      <w:r w:rsidR="00E16E4F" w:rsidRPr="002C1A7F">
        <w:rPr>
          <w:rFonts w:ascii="Arial" w:hAnsi="Arial" w:cs="Arial"/>
          <w:sz w:val="22"/>
          <w:szCs w:val="22"/>
        </w:rPr>
        <w:t xml:space="preserve"> e dati giudiziari</w:t>
      </w:r>
      <w:r w:rsidR="00F949F8" w:rsidRPr="002C1A7F">
        <w:rPr>
          <w:rFonts w:ascii="Arial" w:hAnsi="Arial" w:cs="Arial"/>
          <w:sz w:val="22"/>
          <w:szCs w:val="22"/>
        </w:rPr>
        <w:t xml:space="preserve"> degli alunni e delle famiglie</w:t>
      </w:r>
      <w:r w:rsidR="00894FA4" w:rsidRPr="002C1A7F">
        <w:rPr>
          <w:rFonts w:ascii="Arial" w:hAnsi="Arial" w:cs="Arial"/>
          <w:sz w:val="22"/>
          <w:szCs w:val="22"/>
        </w:rPr>
        <w:t>, e</w:t>
      </w:r>
      <w:r w:rsidR="00566596" w:rsidRPr="002C1A7F">
        <w:rPr>
          <w:rFonts w:ascii="Arial" w:hAnsi="Arial" w:cs="Arial"/>
          <w:sz w:val="22"/>
          <w:szCs w:val="22"/>
        </w:rPr>
        <w:t>ssi vanno custoditi con cura e non</w:t>
      </w:r>
      <w:r w:rsidR="00894FA4" w:rsidRPr="002C1A7F">
        <w:rPr>
          <w:rFonts w:ascii="Arial" w:hAnsi="Arial" w:cs="Arial"/>
          <w:sz w:val="22"/>
          <w:szCs w:val="22"/>
        </w:rPr>
        <w:t xml:space="preserve"> messi a disposizione o las</w:t>
      </w:r>
      <w:r w:rsidR="00E53464" w:rsidRPr="002C1A7F">
        <w:rPr>
          <w:rFonts w:ascii="Arial" w:hAnsi="Arial" w:cs="Arial"/>
          <w:sz w:val="22"/>
          <w:szCs w:val="22"/>
        </w:rPr>
        <w:t>ciati al libero accesso di terzi non autorizzati</w:t>
      </w:r>
      <w:r w:rsidR="00F16C29" w:rsidRPr="002C1A7F">
        <w:rPr>
          <w:rFonts w:ascii="Arial" w:hAnsi="Arial" w:cs="Arial"/>
          <w:sz w:val="22"/>
          <w:szCs w:val="22"/>
        </w:rPr>
        <w:t>;</w:t>
      </w:r>
    </w:p>
    <w:p w14:paraId="24FA2C36" w14:textId="77777777" w:rsidR="00DD6254" w:rsidRPr="00DD6254" w:rsidRDefault="00DD6254" w:rsidP="00DD6254">
      <w:p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C7EDA5A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lastRenderedPageBreak/>
        <w:t>S</w:t>
      </w:r>
      <w:r w:rsidR="00894FA4" w:rsidRPr="002C1A7F">
        <w:rPr>
          <w:rFonts w:ascii="Arial" w:hAnsi="Arial" w:cs="Arial"/>
          <w:sz w:val="22"/>
          <w:szCs w:val="22"/>
        </w:rPr>
        <w:t>i ricorda inoltre che i suppo</w:t>
      </w:r>
      <w:r w:rsidR="00C641BA" w:rsidRPr="002C1A7F">
        <w:rPr>
          <w:rFonts w:ascii="Arial" w:hAnsi="Arial" w:cs="Arial"/>
          <w:sz w:val="22"/>
          <w:szCs w:val="22"/>
        </w:rPr>
        <w:t>rti rimovibili contenenti dati</w:t>
      </w:r>
      <w:r w:rsidR="00AC5CC0" w:rsidRPr="002C1A7F">
        <w:rPr>
          <w:rFonts w:ascii="Arial" w:hAnsi="Arial" w:cs="Arial"/>
          <w:sz w:val="22"/>
          <w:szCs w:val="22"/>
        </w:rPr>
        <w:t xml:space="preserve"> personali, dati</w:t>
      </w:r>
      <w:r w:rsidR="00C641BA" w:rsidRPr="002C1A7F">
        <w:rPr>
          <w:rFonts w:ascii="Arial" w:hAnsi="Arial" w:cs="Arial"/>
          <w:sz w:val="22"/>
          <w:szCs w:val="22"/>
        </w:rPr>
        <w:t xml:space="preserve"> particolari e/o</w:t>
      </w:r>
      <w:r w:rsidR="00894FA4" w:rsidRPr="002C1A7F">
        <w:rPr>
          <w:rFonts w:ascii="Arial" w:hAnsi="Arial" w:cs="Arial"/>
          <w:sz w:val="22"/>
          <w:szCs w:val="22"/>
        </w:rPr>
        <w:t xml:space="preserve"> giudiziari se non utilizzati vanno distrutti o resi inutilizzabili</w:t>
      </w:r>
      <w:r w:rsidR="00B90411" w:rsidRPr="002C1A7F">
        <w:rPr>
          <w:rFonts w:ascii="Arial" w:hAnsi="Arial" w:cs="Arial"/>
          <w:sz w:val="22"/>
          <w:szCs w:val="22"/>
        </w:rPr>
        <w:t xml:space="preserve"> ed occorre dimostrare al Titolare la non utilizzabilità anche mediante la riconsegna del supporto</w:t>
      </w:r>
      <w:r w:rsidR="00894FA4" w:rsidRPr="002C1A7F">
        <w:rPr>
          <w:rFonts w:ascii="Arial" w:hAnsi="Arial" w:cs="Arial"/>
          <w:sz w:val="22"/>
          <w:szCs w:val="22"/>
        </w:rPr>
        <w:t>;</w:t>
      </w:r>
    </w:p>
    <w:p w14:paraId="198B7428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S</w:t>
      </w:r>
      <w:r w:rsidR="00894FA4" w:rsidRPr="002C1A7F">
        <w:rPr>
          <w:rFonts w:ascii="Arial" w:hAnsi="Arial" w:cs="Arial"/>
          <w:sz w:val="22"/>
          <w:szCs w:val="22"/>
        </w:rPr>
        <w:t>i ricorda inoltre che l’accesso</w:t>
      </w:r>
      <w:r w:rsidR="00B90411" w:rsidRPr="002C1A7F">
        <w:rPr>
          <w:rFonts w:ascii="Arial" w:hAnsi="Arial" w:cs="Arial"/>
          <w:sz w:val="22"/>
          <w:szCs w:val="22"/>
        </w:rPr>
        <w:t xml:space="preserve"> fisico ed elettronico</w:t>
      </w:r>
      <w:r w:rsidR="00894FA4" w:rsidRPr="002C1A7F">
        <w:rPr>
          <w:rFonts w:ascii="Arial" w:hAnsi="Arial" w:cs="Arial"/>
          <w:sz w:val="22"/>
          <w:szCs w:val="22"/>
        </w:rPr>
        <w:t xml:space="preserve"> agli archivi </w:t>
      </w:r>
      <w:r w:rsidR="00B90411" w:rsidRPr="002C1A7F">
        <w:rPr>
          <w:rFonts w:ascii="Arial" w:hAnsi="Arial" w:cs="Arial"/>
          <w:sz w:val="22"/>
          <w:szCs w:val="22"/>
        </w:rPr>
        <w:t xml:space="preserve">cartacei e informatici </w:t>
      </w:r>
      <w:r w:rsidR="00A32703" w:rsidRPr="002C1A7F">
        <w:rPr>
          <w:rFonts w:ascii="Arial" w:hAnsi="Arial" w:cs="Arial"/>
          <w:sz w:val="22"/>
          <w:szCs w:val="22"/>
        </w:rPr>
        <w:t xml:space="preserve">correnti e storici </w:t>
      </w:r>
      <w:r w:rsidR="00894FA4" w:rsidRPr="002C1A7F">
        <w:rPr>
          <w:rFonts w:ascii="Arial" w:hAnsi="Arial" w:cs="Arial"/>
          <w:sz w:val="22"/>
          <w:szCs w:val="22"/>
        </w:rPr>
        <w:t xml:space="preserve">contenenti dati </w:t>
      </w:r>
      <w:r w:rsidR="00D27CF8" w:rsidRPr="002C1A7F">
        <w:rPr>
          <w:rFonts w:ascii="Arial" w:hAnsi="Arial" w:cs="Arial"/>
          <w:sz w:val="22"/>
          <w:szCs w:val="22"/>
        </w:rPr>
        <w:t>particolari</w:t>
      </w:r>
      <w:r w:rsidR="00894FA4" w:rsidRPr="002C1A7F">
        <w:rPr>
          <w:rFonts w:ascii="Arial" w:hAnsi="Arial" w:cs="Arial"/>
          <w:sz w:val="22"/>
          <w:szCs w:val="22"/>
        </w:rPr>
        <w:t xml:space="preserve"> o giudiziari è permesso solo alle persone autorizzate e soggetto a continuo controllo secondo le regole definite dal</w:t>
      </w:r>
      <w:r w:rsidR="00AF2A53" w:rsidRPr="002C1A7F">
        <w:rPr>
          <w:rFonts w:ascii="Arial" w:hAnsi="Arial" w:cs="Arial"/>
          <w:sz w:val="22"/>
          <w:szCs w:val="22"/>
        </w:rPr>
        <w:t xml:space="preserve"> Titolare del trattamento</w:t>
      </w:r>
      <w:r w:rsidR="00894FA4" w:rsidRPr="002C1A7F">
        <w:rPr>
          <w:rFonts w:ascii="Arial" w:hAnsi="Arial" w:cs="Arial"/>
          <w:sz w:val="22"/>
          <w:szCs w:val="22"/>
        </w:rPr>
        <w:t>;</w:t>
      </w:r>
    </w:p>
    <w:p w14:paraId="15F3E49F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D</w:t>
      </w:r>
      <w:r w:rsidR="00894FA4" w:rsidRPr="002C1A7F">
        <w:rPr>
          <w:rFonts w:ascii="Arial" w:hAnsi="Arial" w:cs="Arial"/>
          <w:sz w:val="22"/>
          <w:szCs w:val="22"/>
        </w:rPr>
        <w:t>urante i trattamenti i docu</w:t>
      </w:r>
      <w:r w:rsidR="0059658C" w:rsidRPr="002C1A7F">
        <w:rPr>
          <w:rFonts w:ascii="Arial" w:hAnsi="Arial" w:cs="Arial"/>
          <w:sz w:val="22"/>
          <w:szCs w:val="22"/>
        </w:rPr>
        <w:t xml:space="preserve">menti contenenti dati personali, </w:t>
      </w:r>
      <w:r w:rsidR="00AF2A53" w:rsidRPr="002C1A7F">
        <w:rPr>
          <w:rFonts w:ascii="Arial" w:hAnsi="Arial" w:cs="Arial"/>
          <w:sz w:val="22"/>
          <w:szCs w:val="22"/>
        </w:rPr>
        <w:t xml:space="preserve">particolari </w:t>
      </w:r>
      <w:r w:rsidR="0059658C" w:rsidRPr="002C1A7F">
        <w:rPr>
          <w:rFonts w:ascii="Arial" w:hAnsi="Arial" w:cs="Arial"/>
          <w:sz w:val="22"/>
          <w:szCs w:val="22"/>
        </w:rPr>
        <w:t xml:space="preserve">e giudiziari </w:t>
      </w:r>
      <w:r w:rsidR="00894FA4" w:rsidRPr="002C1A7F">
        <w:rPr>
          <w:rFonts w:ascii="Arial" w:hAnsi="Arial" w:cs="Arial"/>
          <w:sz w:val="22"/>
          <w:szCs w:val="22"/>
        </w:rPr>
        <w:t>vanno mantenuti in modo ta</w:t>
      </w:r>
      <w:r w:rsidR="00566596" w:rsidRPr="002C1A7F">
        <w:rPr>
          <w:rFonts w:ascii="Arial" w:hAnsi="Arial" w:cs="Arial"/>
          <w:sz w:val="22"/>
          <w:szCs w:val="22"/>
        </w:rPr>
        <w:t>le da non essere alla portata (cioè alla</w:t>
      </w:r>
      <w:r w:rsidR="00894FA4" w:rsidRPr="002C1A7F">
        <w:rPr>
          <w:rFonts w:ascii="Arial" w:hAnsi="Arial" w:cs="Arial"/>
          <w:sz w:val="22"/>
          <w:szCs w:val="22"/>
        </w:rPr>
        <w:t xml:space="preserve"> vista</w:t>
      </w:r>
      <w:r w:rsidR="00566596" w:rsidRPr="002C1A7F">
        <w:rPr>
          <w:rFonts w:ascii="Arial" w:hAnsi="Arial" w:cs="Arial"/>
          <w:sz w:val="22"/>
          <w:szCs w:val="22"/>
        </w:rPr>
        <w:t>)</w:t>
      </w:r>
      <w:r w:rsidR="00894FA4" w:rsidRPr="002C1A7F">
        <w:rPr>
          <w:rFonts w:ascii="Arial" w:hAnsi="Arial" w:cs="Arial"/>
          <w:sz w:val="22"/>
          <w:szCs w:val="22"/>
        </w:rPr>
        <w:t xml:space="preserve"> di </w:t>
      </w:r>
      <w:r w:rsidR="00B90411" w:rsidRPr="002C1A7F">
        <w:rPr>
          <w:rFonts w:ascii="Arial" w:hAnsi="Arial" w:cs="Arial"/>
          <w:sz w:val="22"/>
          <w:szCs w:val="22"/>
        </w:rPr>
        <w:t>terzi</w:t>
      </w:r>
      <w:r w:rsidR="00894FA4" w:rsidRPr="002C1A7F">
        <w:rPr>
          <w:rFonts w:ascii="Arial" w:hAnsi="Arial" w:cs="Arial"/>
          <w:sz w:val="22"/>
          <w:szCs w:val="22"/>
        </w:rPr>
        <w:t xml:space="preserve"> non autorizzate;</w:t>
      </w:r>
    </w:p>
    <w:p w14:paraId="4896632E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l termine del trattamento occorre custodire </w:t>
      </w:r>
      <w:r w:rsidR="00AF2A53" w:rsidRPr="002C1A7F">
        <w:rPr>
          <w:rFonts w:ascii="Arial" w:hAnsi="Arial" w:cs="Arial"/>
          <w:sz w:val="22"/>
          <w:szCs w:val="22"/>
        </w:rPr>
        <w:t>le informazioni</w:t>
      </w:r>
      <w:r w:rsidR="00894FA4" w:rsidRPr="002C1A7F">
        <w:rPr>
          <w:rFonts w:ascii="Arial" w:hAnsi="Arial" w:cs="Arial"/>
          <w:sz w:val="22"/>
          <w:szCs w:val="22"/>
        </w:rPr>
        <w:t xml:space="preserve"> </w:t>
      </w:r>
      <w:r w:rsidR="00CC3A5B" w:rsidRPr="002C1A7F">
        <w:rPr>
          <w:rFonts w:ascii="Arial" w:hAnsi="Arial" w:cs="Arial"/>
          <w:sz w:val="22"/>
          <w:szCs w:val="22"/>
        </w:rPr>
        <w:t>contenenti dati personali</w:t>
      </w:r>
      <w:r w:rsidR="00815C9C" w:rsidRPr="002C1A7F">
        <w:rPr>
          <w:rFonts w:ascii="Arial" w:hAnsi="Arial" w:cs="Arial"/>
          <w:sz w:val="22"/>
          <w:szCs w:val="22"/>
        </w:rPr>
        <w:t>, dati</w:t>
      </w:r>
      <w:r w:rsidR="00CC3A5B" w:rsidRPr="002C1A7F">
        <w:rPr>
          <w:rFonts w:ascii="Arial" w:hAnsi="Arial" w:cs="Arial"/>
          <w:sz w:val="22"/>
          <w:szCs w:val="22"/>
        </w:rPr>
        <w:t xml:space="preserve"> particolari</w:t>
      </w:r>
      <w:r w:rsidR="00815C9C" w:rsidRPr="002C1A7F">
        <w:rPr>
          <w:rFonts w:ascii="Arial" w:hAnsi="Arial" w:cs="Arial"/>
          <w:sz w:val="22"/>
          <w:szCs w:val="22"/>
        </w:rPr>
        <w:t xml:space="preserve"> e dati giudiziari</w:t>
      </w:r>
      <w:r w:rsidR="00CC3A5B" w:rsidRPr="002C1A7F">
        <w:rPr>
          <w:rFonts w:ascii="Arial" w:hAnsi="Arial" w:cs="Arial"/>
          <w:sz w:val="22"/>
          <w:szCs w:val="22"/>
        </w:rPr>
        <w:t xml:space="preserve"> format</w:t>
      </w:r>
      <w:r w:rsidR="00815C9C" w:rsidRPr="002C1A7F">
        <w:rPr>
          <w:rFonts w:ascii="Arial" w:hAnsi="Arial" w:cs="Arial"/>
          <w:sz w:val="22"/>
          <w:szCs w:val="22"/>
        </w:rPr>
        <w:t>i</w:t>
      </w:r>
      <w:r w:rsidR="00CC3A5B" w:rsidRPr="002C1A7F">
        <w:rPr>
          <w:rFonts w:ascii="Arial" w:hAnsi="Arial" w:cs="Arial"/>
          <w:sz w:val="22"/>
          <w:szCs w:val="22"/>
        </w:rPr>
        <w:t xml:space="preserve"> su supporti non digitali </w:t>
      </w:r>
      <w:r w:rsidR="00894FA4" w:rsidRPr="002C1A7F">
        <w:rPr>
          <w:rFonts w:ascii="Arial" w:hAnsi="Arial" w:cs="Arial"/>
          <w:sz w:val="22"/>
          <w:szCs w:val="22"/>
        </w:rPr>
        <w:t>all’interno di cassetti</w:t>
      </w:r>
      <w:r w:rsidR="00CC3A5B" w:rsidRPr="002C1A7F">
        <w:rPr>
          <w:rFonts w:ascii="Arial" w:hAnsi="Arial" w:cs="Arial"/>
          <w:sz w:val="22"/>
          <w:szCs w:val="22"/>
        </w:rPr>
        <w:t xml:space="preserve"> e/o </w:t>
      </w:r>
      <w:r w:rsidR="00894FA4" w:rsidRPr="002C1A7F">
        <w:rPr>
          <w:rFonts w:ascii="Arial" w:hAnsi="Arial" w:cs="Arial"/>
          <w:sz w:val="22"/>
          <w:szCs w:val="22"/>
        </w:rPr>
        <w:t>armadi muniti di serratura;</w:t>
      </w:r>
    </w:p>
    <w:p w14:paraId="4C67B71F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 xml:space="preserve"> documenti </w:t>
      </w:r>
      <w:r w:rsidR="00CC3A5B" w:rsidRPr="002C1A7F">
        <w:rPr>
          <w:rFonts w:ascii="Arial" w:hAnsi="Arial" w:cs="Arial"/>
          <w:sz w:val="22"/>
          <w:szCs w:val="22"/>
        </w:rPr>
        <w:t xml:space="preserve">cartacei </w:t>
      </w:r>
      <w:r w:rsidR="00894FA4" w:rsidRPr="002C1A7F">
        <w:rPr>
          <w:rFonts w:ascii="Arial" w:hAnsi="Arial" w:cs="Arial"/>
          <w:sz w:val="22"/>
          <w:szCs w:val="22"/>
        </w:rPr>
        <w:t>della scuola contenenti dati personali</w:t>
      </w:r>
      <w:r w:rsidR="00815C9C" w:rsidRPr="002C1A7F">
        <w:rPr>
          <w:rFonts w:ascii="Arial" w:hAnsi="Arial" w:cs="Arial"/>
          <w:sz w:val="22"/>
          <w:szCs w:val="22"/>
        </w:rPr>
        <w:t>, dati</w:t>
      </w:r>
      <w:r w:rsidR="00CC3A5B" w:rsidRPr="002C1A7F">
        <w:rPr>
          <w:rFonts w:ascii="Arial" w:hAnsi="Arial" w:cs="Arial"/>
          <w:sz w:val="22"/>
          <w:szCs w:val="22"/>
        </w:rPr>
        <w:t xml:space="preserve"> particolari</w:t>
      </w:r>
      <w:r w:rsidR="00815C9C" w:rsidRPr="002C1A7F">
        <w:rPr>
          <w:rFonts w:ascii="Arial" w:hAnsi="Arial" w:cs="Arial"/>
          <w:sz w:val="22"/>
          <w:szCs w:val="22"/>
        </w:rPr>
        <w:t xml:space="preserve"> e dati giudiziari</w:t>
      </w:r>
      <w:r w:rsidR="00894FA4" w:rsidRPr="002C1A7F">
        <w:rPr>
          <w:rFonts w:ascii="Arial" w:hAnsi="Arial" w:cs="Arial"/>
          <w:sz w:val="22"/>
          <w:szCs w:val="22"/>
        </w:rPr>
        <w:t xml:space="preserve"> non possono uscire dall</w:t>
      </w:r>
      <w:r w:rsidR="00CC3A5B" w:rsidRPr="002C1A7F">
        <w:rPr>
          <w:rFonts w:ascii="Arial" w:hAnsi="Arial" w:cs="Arial"/>
          <w:sz w:val="22"/>
          <w:szCs w:val="22"/>
        </w:rPr>
        <w:t>a sede scolastica, né</w:t>
      </w:r>
      <w:r w:rsidR="00B3336D" w:rsidRPr="002C1A7F">
        <w:rPr>
          <w:rFonts w:ascii="Arial" w:hAnsi="Arial" w:cs="Arial"/>
          <w:sz w:val="22"/>
          <w:szCs w:val="22"/>
        </w:rPr>
        <w:t xml:space="preserve"> essere</w:t>
      </w:r>
      <w:r w:rsidR="007104C6" w:rsidRPr="002C1A7F">
        <w:rPr>
          <w:rFonts w:ascii="Arial" w:hAnsi="Arial" w:cs="Arial"/>
          <w:sz w:val="22"/>
          <w:szCs w:val="22"/>
        </w:rPr>
        <w:t xml:space="preserve"> riprodotti</w:t>
      </w:r>
      <w:r w:rsidR="00E53464" w:rsidRPr="002C1A7F">
        <w:rPr>
          <w:rFonts w:ascii="Arial" w:hAnsi="Arial" w:cs="Arial"/>
          <w:sz w:val="22"/>
          <w:szCs w:val="22"/>
        </w:rPr>
        <w:t xml:space="preserve"> se non per documentate esigenze di servizio previa </w:t>
      </w:r>
      <w:r w:rsidR="00A30170" w:rsidRPr="002C1A7F">
        <w:rPr>
          <w:rFonts w:ascii="Arial" w:hAnsi="Arial" w:cs="Arial"/>
          <w:sz w:val="22"/>
          <w:szCs w:val="22"/>
        </w:rPr>
        <w:t xml:space="preserve">specifica </w:t>
      </w:r>
      <w:r w:rsidR="00E53464" w:rsidRPr="002C1A7F">
        <w:rPr>
          <w:rFonts w:ascii="Arial" w:hAnsi="Arial" w:cs="Arial"/>
          <w:sz w:val="22"/>
          <w:szCs w:val="22"/>
        </w:rPr>
        <w:t>autorizzazione del Titolare</w:t>
      </w:r>
      <w:r w:rsidR="00894FA4" w:rsidRPr="002C1A7F">
        <w:rPr>
          <w:rFonts w:ascii="Arial" w:hAnsi="Arial" w:cs="Arial"/>
          <w:sz w:val="22"/>
          <w:szCs w:val="22"/>
        </w:rPr>
        <w:t>;</w:t>
      </w:r>
    </w:p>
    <w:p w14:paraId="41E9112E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 xml:space="preserve">n caso di allontanamento anche temporaneo dal posto di lavoro, o comunque dal luogo </w:t>
      </w:r>
      <w:r w:rsidR="00EB1F33" w:rsidRPr="002C1A7F">
        <w:rPr>
          <w:rFonts w:ascii="Arial" w:hAnsi="Arial" w:cs="Arial"/>
          <w:sz w:val="22"/>
          <w:szCs w:val="22"/>
        </w:rPr>
        <w:t>d</w:t>
      </w:r>
      <w:r w:rsidR="00854B9C" w:rsidRPr="002C1A7F">
        <w:rPr>
          <w:rFonts w:ascii="Arial" w:hAnsi="Arial" w:cs="Arial"/>
          <w:sz w:val="22"/>
          <w:szCs w:val="22"/>
        </w:rPr>
        <w:t>ove vengono trattati i dati, la S.V.</w:t>
      </w:r>
      <w:r w:rsidR="00894FA4" w:rsidRPr="002C1A7F">
        <w:rPr>
          <w:rFonts w:ascii="Arial" w:hAnsi="Arial" w:cs="Arial"/>
          <w:sz w:val="22"/>
          <w:szCs w:val="22"/>
        </w:rPr>
        <w:t xml:space="preserve"> dovrà verificare che non vi sia possibilità da parte di terzi, </w:t>
      </w:r>
      <w:r w:rsidR="00793363" w:rsidRPr="002C1A7F">
        <w:rPr>
          <w:rFonts w:ascii="Arial" w:hAnsi="Arial" w:cs="Arial"/>
          <w:sz w:val="22"/>
          <w:szCs w:val="22"/>
        </w:rPr>
        <w:t xml:space="preserve">a meno che non siano </w:t>
      </w:r>
      <w:r w:rsidR="00854B9C" w:rsidRPr="002C1A7F">
        <w:rPr>
          <w:rFonts w:ascii="Arial" w:hAnsi="Arial" w:cs="Arial"/>
          <w:sz w:val="22"/>
          <w:szCs w:val="22"/>
        </w:rPr>
        <w:t xml:space="preserve">amministrativi o il </w:t>
      </w:r>
      <w:proofErr w:type="spellStart"/>
      <w:r w:rsidR="00854B9C" w:rsidRPr="002C1A7F">
        <w:rPr>
          <w:rFonts w:ascii="Arial" w:hAnsi="Arial" w:cs="Arial"/>
          <w:sz w:val="22"/>
          <w:szCs w:val="22"/>
        </w:rPr>
        <w:t>Dsga</w:t>
      </w:r>
      <w:proofErr w:type="spellEnd"/>
      <w:r w:rsidR="00793363" w:rsidRPr="002C1A7F">
        <w:rPr>
          <w:rFonts w:ascii="Arial" w:hAnsi="Arial" w:cs="Arial"/>
          <w:sz w:val="22"/>
          <w:szCs w:val="22"/>
        </w:rPr>
        <w:t xml:space="preserve"> dell</w:t>
      </w:r>
      <w:r w:rsidR="00854B9C" w:rsidRPr="002C1A7F">
        <w:rPr>
          <w:rFonts w:ascii="Arial" w:hAnsi="Arial" w:cs="Arial"/>
          <w:sz w:val="22"/>
          <w:szCs w:val="22"/>
        </w:rPr>
        <w:t>a</w:t>
      </w:r>
      <w:r w:rsidR="00793363" w:rsidRPr="002C1A7F">
        <w:rPr>
          <w:rFonts w:ascii="Arial" w:hAnsi="Arial" w:cs="Arial"/>
          <w:sz w:val="22"/>
          <w:szCs w:val="22"/>
        </w:rPr>
        <w:t xml:space="preserve"> stess</w:t>
      </w:r>
      <w:r w:rsidR="00854B9C" w:rsidRPr="002C1A7F">
        <w:rPr>
          <w:rFonts w:ascii="Arial" w:hAnsi="Arial" w:cs="Arial"/>
          <w:sz w:val="22"/>
          <w:szCs w:val="22"/>
        </w:rPr>
        <w:t>a scuola</w:t>
      </w:r>
      <w:r w:rsidR="00793363" w:rsidRPr="002C1A7F">
        <w:rPr>
          <w:rFonts w:ascii="Arial" w:hAnsi="Arial" w:cs="Arial"/>
          <w:sz w:val="22"/>
          <w:szCs w:val="22"/>
        </w:rPr>
        <w:t>,</w:t>
      </w:r>
      <w:r w:rsidR="00A30170" w:rsidRPr="002C1A7F">
        <w:rPr>
          <w:rFonts w:ascii="Arial" w:hAnsi="Arial" w:cs="Arial"/>
          <w:sz w:val="22"/>
          <w:szCs w:val="22"/>
        </w:rPr>
        <w:t xml:space="preserve"> autorizzati al trattamento,</w:t>
      </w:r>
      <w:r w:rsidR="00793363" w:rsidRPr="002C1A7F">
        <w:rPr>
          <w:rFonts w:ascii="Arial" w:hAnsi="Arial" w:cs="Arial"/>
          <w:sz w:val="22"/>
          <w:szCs w:val="22"/>
        </w:rPr>
        <w:t xml:space="preserve"> </w:t>
      </w:r>
      <w:r w:rsidR="00894FA4" w:rsidRPr="002C1A7F">
        <w:rPr>
          <w:rFonts w:ascii="Arial" w:hAnsi="Arial" w:cs="Arial"/>
          <w:sz w:val="22"/>
          <w:szCs w:val="22"/>
        </w:rPr>
        <w:t>di accedere a</w:t>
      </w:r>
      <w:r w:rsidR="00EB1F33"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 xml:space="preserve"> dati personali</w:t>
      </w:r>
      <w:r w:rsidR="00EB1F33" w:rsidRPr="002C1A7F">
        <w:rPr>
          <w:rFonts w:ascii="Arial" w:hAnsi="Arial" w:cs="Arial"/>
          <w:sz w:val="22"/>
          <w:szCs w:val="22"/>
        </w:rPr>
        <w:t xml:space="preserve"> o particolari</w:t>
      </w:r>
      <w:r w:rsidR="00894FA4" w:rsidRPr="002C1A7F">
        <w:rPr>
          <w:rFonts w:ascii="Arial" w:hAnsi="Arial" w:cs="Arial"/>
          <w:sz w:val="22"/>
          <w:szCs w:val="22"/>
        </w:rPr>
        <w:t xml:space="preserve"> per i quali era in corso un</w:t>
      </w:r>
      <w:r w:rsidR="00A358A9" w:rsidRPr="002C1A7F">
        <w:rPr>
          <w:rFonts w:ascii="Arial" w:hAnsi="Arial" w:cs="Arial"/>
          <w:sz w:val="22"/>
          <w:szCs w:val="22"/>
        </w:rPr>
        <w:t xml:space="preserve"> qualunque tipo di trattamento;</w:t>
      </w:r>
    </w:p>
    <w:p w14:paraId="2544E149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L</w:t>
      </w:r>
      <w:r w:rsidR="00894FA4" w:rsidRPr="002C1A7F">
        <w:rPr>
          <w:rFonts w:ascii="Arial" w:hAnsi="Arial" w:cs="Arial"/>
          <w:sz w:val="22"/>
          <w:szCs w:val="22"/>
        </w:rPr>
        <w:t>e comunicazioni agli interessati (</w:t>
      </w:r>
      <w:r w:rsidR="00793363" w:rsidRPr="002C1A7F">
        <w:rPr>
          <w:rFonts w:ascii="Arial" w:hAnsi="Arial" w:cs="Arial"/>
          <w:sz w:val="22"/>
          <w:szCs w:val="22"/>
        </w:rPr>
        <w:t>alunni e genitori/esercent</w:t>
      </w:r>
      <w:r w:rsidR="005130DA" w:rsidRPr="002C1A7F">
        <w:rPr>
          <w:rFonts w:ascii="Arial" w:hAnsi="Arial" w:cs="Arial"/>
          <w:sz w:val="22"/>
          <w:szCs w:val="22"/>
        </w:rPr>
        <w:t>i</w:t>
      </w:r>
      <w:r w:rsidR="00793363" w:rsidRPr="002C1A7F">
        <w:rPr>
          <w:rFonts w:ascii="Arial" w:hAnsi="Arial" w:cs="Arial"/>
          <w:sz w:val="22"/>
          <w:szCs w:val="22"/>
        </w:rPr>
        <w:t xml:space="preserve"> la </w:t>
      </w:r>
      <w:r w:rsidR="009D3489" w:rsidRPr="002C1A7F">
        <w:rPr>
          <w:rFonts w:ascii="Arial" w:hAnsi="Arial" w:cs="Arial"/>
          <w:sz w:val="22"/>
          <w:szCs w:val="22"/>
        </w:rPr>
        <w:t>responsabilità genitoriale</w:t>
      </w:r>
      <w:r w:rsidR="00A32703" w:rsidRPr="002C1A7F">
        <w:rPr>
          <w:rFonts w:ascii="Arial" w:hAnsi="Arial" w:cs="Arial"/>
          <w:sz w:val="22"/>
          <w:szCs w:val="22"/>
        </w:rPr>
        <w:t>; personale dipendente; fornitori; esperti esterni; soggetti debitori)</w:t>
      </w:r>
      <w:r w:rsidR="00894FA4" w:rsidRPr="002C1A7F">
        <w:rPr>
          <w:rFonts w:ascii="Arial" w:hAnsi="Arial" w:cs="Arial"/>
          <w:sz w:val="22"/>
          <w:szCs w:val="22"/>
        </w:rPr>
        <w:t xml:space="preserve"> dovranno avvenire in forma </w:t>
      </w:r>
      <w:r w:rsidR="009F58E4" w:rsidRPr="002C1A7F">
        <w:rPr>
          <w:rFonts w:ascii="Arial" w:hAnsi="Arial" w:cs="Arial"/>
          <w:sz w:val="22"/>
          <w:szCs w:val="22"/>
        </w:rPr>
        <w:t>personale</w:t>
      </w:r>
      <w:r w:rsidR="00894FA4" w:rsidRPr="002C1A7F">
        <w:rPr>
          <w:rFonts w:ascii="Arial" w:hAnsi="Arial" w:cs="Arial"/>
          <w:sz w:val="22"/>
          <w:szCs w:val="22"/>
        </w:rPr>
        <w:t xml:space="preserve">; se effettuate per </w:t>
      </w:r>
      <w:r w:rsidR="00793363"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>scritto</w:t>
      </w:r>
      <w:r w:rsidR="00793363" w:rsidRPr="002C1A7F">
        <w:rPr>
          <w:rFonts w:ascii="Arial" w:hAnsi="Arial" w:cs="Arial"/>
          <w:sz w:val="22"/>
          <w:szCs w:val="22"/>
        </w:rPr>
        <w:t xml:space="preserve"> in modalità cartacea</w:t>
      </w:r>
      <w:r w:rsidR="00894FA4" w:rsidRPr="002C1A7F">
        <w:rPr>
          <w:rFonts w:ascii="Arial" w:hAnsi="Arial" w:cs="Arial"/>
          <w:sz w:val="22"/>
          <w:szCs w:val="22"/>
        </w:rPr>
        <w:t xml:space="preserve"> dovranno essere consegnate in </w:t>
      </w:r>
      <w:r w:rsidR="009F58E4" w:rsidRPr="002C1A7F">
        <w:rPr>
          <w:rFonts w:ascii="Arial" w:hAnsi="Arial" w:cs="Arial"/>
          <w:sz w:val="22"/>
          <w:szCs w:val="22"/>
        </w:rPr>
        <w:t>busta chiusa</w:t>
      </w:r>
      <w:r w:rsidR="00894FA4" w:rsidRPr="002C1A7F">
        <w:rPr>
          <w:rFonts w:ascii="Arial" w:hAnsi="Arial" w:cs="Arial"/>
          <w:sz w:val="22"/>
          <w:szCs w:val="22"/>
        </w:rPr>
        <w:t>;</w:t>
      </w:r>
    </w:p>
    <w:p w14:paraId="5E83839C" w14:textId="77777777" w:rsidR="00894FA4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</w:t>
      </w:r>
      <w:r w:rsidR="00894FA4" w:rsidRPr="002C1A7F">
        <w:rPr>
          <w:rFonts w:ascii="Arial" w:hAnsi="Arial" w:cs="Arial"/>
          <w:sz w:val="22"/>
          <w:szCs w:val="22"/>
        </w:rPr>
        <w:t xml:space="preserve">ll’atto della consegna di documenti </w:t>
      </w:r>
      <w:r w:rsidR="0039608B" w:rsidRPr="002C1A7F">
        <w:rPr>
          <w:rFonts w:ascii="Arial" w:hAnsi="Arial" w:cs="Arial"/>
          <w:sz w:val="22"/>
          <w:szCs w:val="22"/>
        </w:rPr>
        <w:t xml:space="preserve">cartacei </w:t>
      </w:r>
      <w:r w:rsidR="00894FA4" w:rsidRPr="002C1A7F">
        <w:rPr>
          <w:rFonts w:ascii="Arial" w:hAnsi="Arial" w:cs="Arial"/>
          <w:sz w:val="22"/>
          <w:szCs w:val="22"/>
        </w:rPr>
        <w:t>contenenti dati personali</w:t>
      </w:r>
      <w:r w:rsidR="00DA504D" w:rsidRPr="002C1A7F">
        <w:rPr>
          <w:rFonts w:ascii="Arial" w:hAnsi="Arial" w:cs="Arial"/>
          <w:sz w:val="22"/>
          <w:szCs w:val="22"/>
        </w:rPr>
        <w:t>, dati</w:t>
      </w:r>
      <w:r w:rsidR="0039608B" w:rsidRPr="002C1A7F">
        <w:rPr>
          <w:rFonts w:ascii="Arial" w:hAnsi="Arial" w:cs="Arial"/>
          <w:sz w:val="22"/>
          <w:szCs w:val="22"/>
        </w:rPr>
        <w:t xml:space="preserve"> particolari </w:t>
      </w:r>
      <w:r w:rsidR="00DA504D" w:rsidRPr="002C1A7F">
        <w:rPr>
          <w:rFonts w:ascii="Arial" w:hAnsi="Arial" w:cs="Arial"/>
          <w:sz w:val="22"/>
          <w:szCs w:val="22"/>
        </w:rPr>
        <w:t xml:space="preserve">e/o dati giudiziari </w:t>
      </w:r>
      <w:r w:rsidR="00A32703" w:rsidRPr="002C1A7F">
        <w:rPr>
          <w:rFonts w:ascii="Arial" w:hAnsi="Arial" w:cs="Arial"/>
          <w:sz w:val="22"/>
          <w:szCs w:val="22"/>
        </w:rPr>
        <w:t>la S.V.</w:t>
      </w:r>
      <w:r w:rsidR="00894FA4" w:rsidRPr="002C1A7F">
        <w:rPr>
          <w:rFonts w:ascii="Arial" w:hAnsi="Arial" w:cs="Arial"/>
          <w:sz w:val="22"/>
          <w:szCs w:val="22"/>
        </w:rPr>
        <w:t xml:space="preserve"> dovrà assicurarsi dell’identità dell’interessato o di chi è stato delegato al ritiro del documento </w:t>
      </w:r>
      <w:r w:rsidR="00A30170" w:rsidRPr="002C1A7F">
        <w:rPr>
          <w:rFonts w:ascii="Arial" w:hAnsi="Arial" w:cs="Arial"/>
          <w:sz w:val="22"/>
          <w:szCs w:val="22"/>
        </w:rPr>
        <w:t xml:space="preserve">contente dati personali </w:t>
      </w:r>
      <w:r w:rsidR="00894FA4" w:rsidRPr="002C1A7F">
        <w:rPr>
          <w:rFonts w:ascii="Arial" w:hAnsi="Arial" w:cs="Arial"/>
          <w:sz w:val="22"/>
          <w:szCs w:val="22"/>
        </w:rPr>
        <w:t>in forma scritta</w:t>
      </w:r>
      <w:r w:rsidR="009F58E4" w:rsidRPr="002C1A7F">
        <w:rPr>
          <w:rFonts w:ascii="Arial" w:hAnsi="Arial" w:cs="Arial"/>
          <w:sz w:val="22"/>
          <w:szCs w:val="22"/>
        </w:rPr>
        <w:t>;</w:t>
      </w:r>
    </w:p>
    <w:p w14:paraId="765CEC8F" w14:textId="77777777" w:rsidR="00A63A6C" w:rsidRPr="002C1A7F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A</w:t>
      </w:r>
      <w:r w:rsidR="00A63A6C" w:rsidRPr="002C1A7F">
        <w:rPr>
          <w:rFonts w:ascii="Arial" w:hAnsi="Arial" w:cs="Arial"/>
          <w:sz w:val="22"/>
          <w:szCs w:val="22"/>
        </w:rPr>
        <w:t>ll’atto della comunicazione verbale di dati personali</w:t>
      </w:r>
      <w:r w:rsidR="004B0983" w:rsidRPr="002C1A7F">
        <w:rPr>
          <w:rFonts w:ascii="Arial" w:hAnsi="Arial" w:cs="Arial"/>
          <w:sz w:val="22"/>
          <w:szCs w:val="22"/>
        </w:rPr>
        <w:t>, dati</w:t>
      </w:r>
      <w:r w:rsidR="0039608B" w:rsidRPr="002C1A7F">
        <w:rPr>
          <w:rFonts w:ascii="Arial" w:hAnsi="Arial" w:cs="Arial"/>
          <w:sz w:val="22"/>
          <w:szCs w:val="22"/>
        </w:rPr>
        <w:t xml:space="preserve"> particolari</w:t>
      </w:r>
      <w:r w:rsidR="004B0983" w:rsidRPr="002C1A7F">
        <w:rPr>
          <w:rFonts w:ascii="Arial" w:hAnsi="Arial" w:cs="Arial"/>
          <w:sz w:val="22"/>
          <w:szCs w:val="22"/>
        </w:rPr>
        <w:t xml:space="preserve"> e dati giudiziari la S.V.</w:t>
      </w:r>
      <w:r w:rsidR="00A63A6C" w:rsidRPr="002C1A7F">
        <w:rPr>
          <w:rFonts w:ascii="Arial" w:hAnsi="Arial" w:cs="Arial"/>
          <w:sz w:val="22"/>
          <w:szCs w:val="22"/>
        </w:rPr>
        <w:t xml:space="preserve"> dovrà assicurarsi dell’identità dell’</w:t>
      </w:r>
      <w:r w:rsidR="00A32703" w:rsidRPr="002C1A7F">
        <w:rPr>
          <w:rFonts w:ascii="Arial" w:hAnsi="Arial" w:cs="Arial"/>
          <w:sz w:val="22"/>
          <w:szCs w:val="22"/>
        </w:rPr>
        <w:t>interessato</w:t>
      </w:r>
      <w:r w:rsidR="00A63A6C" w:rsidRPr="002C1A7F">
        <w:rPr>
          <w:rFonts w:ascii="Arial" w:hAnsi="Arial" w:cs="Arial"/>
          <w:sz w:val="22"/>
          <w:szCs w:val="22"/>
        </w:rPr>
        <w:t xml:space="preserve"> o di chi è stato</w:t>
      </w:r>
      <w:r w:rsidR="00A32703" w:rsidRPr="002C1A7F">
        <w:rPr>
          <w:rFonts w:ascii="Arial" w:hAnsi="Arial" w:cs="Arial"/>
          <w:sz w:val="22"/>
          <w:szCs w:val="22"/>
        </w:rPr>
        <w:t xml:space="preserve"> all’uopo delegato</w:t>
      </w:r>
      <w:r w:rsidR="00A63A6C" w:rsidRPr="002C1A7F">
        <w:rPr>
          <w:rFonts w:ascii="Arial" w:hAnsi="Arial" w:cs="Arial"/>
          <w:sz w:val="22"/>
          <w:szCs w:val="22"/>
        </w:rPr>
        <w:t>;</w:t>
      </w:r>
    </w:p>
    <w:p w14:paraId="65EC1193" w14:textId="77777777" w:rsidR="00F0047D" w:rsidRPr="002C1A7F" w:rsidRDefault="00B54D21" w:rsidP="00562EF9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I</w:t>
      </w:r>
      <w:r w:rsidR="00894FA4" w:rsidRPr="002C1A7F">
        <w:rPr>
          <w:rFonts w:ascii="Arial" w:hAnsi="Arial" w:cs="Arial"/>
          <w:sz w:val="22"/>
          <w:szCs w:val="22"/>
        </w:rPr>
        <w:t xml:space="preserve">n caso di comunicazioni elettroniche ad alunni, </w:t>
      </w:r>
      <w:r w:rsidR="00EF3BEF" w:rsidRPr="002C1A7F">
        <w:rPr>
          <w:rFonts w:ascii="Arial" w:hAnsi="Arial" w:cs="Arial"/>
          <w:sz w:val="22"/>
          <w:szCs w:val="22"/>
        </w:rPr>
        <w:t xml:space="preserve">a </w:t>
      </w:r>
      <w:r w:rsidR="00894FA4" w:rsidRPr="002C1A7F">
        <w:rPr>
          <w:rFonts w:ascii="Arial" w:hAnsi="Arial" w:cs="Arial"/>
          <w:sz w:val="22"/>
          <w:szCs w:val="22"/>
        </w:rPr>
        <w:t>genitori</w:t>
      </w:r>
      <w:r w:rsidR="00EF3BEF" w:rsidRPr="002C1A7F">
        <w:rPr>
          <w:rFonts w:ascii="Arial" w:hAnsi="Arial" w:cs="Arial"/>
          <w:sz w:val="22"/>
          <w:szCs w:val="22"/>
        </w:rPr>
        <w:t>/esercenti</w:t>
      </w:r>
      <w:r w:rsidR="009D3489" w:rsidRPr="002C1A7F">
        <w:rPr>
          <w:rFonts w:ascii="Arial" w:hAnsi="Arial" w:cs="Arial"/>
          <w:sz w:val="22"/>
          <w:szCs w:val="22"/>
        </w:rPr>
        <w:t xml:space="preserve"> la responsabilità genitoriale</w:t>
      </w:r>
      <w:r w:rsidR="00894FA4" w:rsidRPr="002C1A7F">
        <w:rPr>
          <w:rFonts w:ascii="Arial" w:hAnsi="Arial" w:cs="Arial"/>
          <w:sz w:val="22"/>
          <w:szCs w:val="22"/>
        </w:rPr>
        <w:t>,</w:t>
      </w:r>
      <w:r w:rsidR="00A32703" w:rsidRPr="002C1A7F">
        <w:rPr>
          <w:rFonts w:ascii="Arial" w:hAnsi="Arial" w:cs="Arial"/>
          <w:sz w:val="22"/>
          <w:szCs w:val="22"/>
        </w:rPr>
        <w:t xml:space="preserve"> dipendenti, fornitori e</w:t>
      </w:r>
      <w:r w:rsidR="00894FA4" w:rsidRPr="002C1A7F">
        <w:rPr>
          <w:rFonts w:ascii="Arial" w:hAnsi="Arial" w:cs="Arial"/>
          <w:sz w:val="22"/>
          <w:szCs w:val="22"/>
        </w:rPr>
        <w:t xml:space="preserve"> </w:t>
      </w:r>
      <w:r w:rsidR="00EF3BEF" w:rsidRPr="002C1A7F">
        <w:rPr>
          <w:rFonts w:ascii="Arial" w:hAnsi="Arial" w:cs="Arial"/>
          <w:sz w:val="22"/>
          <w:szCs w:val="22"/>
        </w:rPr>
        <w:t xml:space="preserve">ai </w:t>
      </w:r>
      <w:r w:rsidR="00894FA4" w:rsidRPr="002C1A7F">
        <w:rPr>
          <w:rFonts w:ascii="Arial" w:hAnsi="Arial" w:cs="Arial"/>
          <w:sz w:val="22"/>
          <w:szCs w:val="22"/>
        </w:rPr>
        <w:t xml:space="preserve">soggetti coinvolti per </w:t>
      </w:r>
      <w:r w:rsidR="00566596" w:rsidRPr="002C1A7F">
        <w:rPr>
          <w:rFonts w:ascii="Arial" w:hAnsi="Arial" w:cs="Arial"/>
          <w:sz w:val="22"/>
          <w:szCs w:val="22"/>
        </w:rPr>
        <w:t>finalità istituzionali, tali comunicazioni</w:t>
      </w:r>
      <w:r w:rsidR="00894FA4" w:rsidRPr="002C1A7F">
        <w:rPr>
          <w:rFonts w:ascii="Arial" w:hAnsi="Arial" w:cs="Arial"/>
          <w:sz w:val="22"/>
          <w:szCs w:val="22"/>
        </w:rPr>
        <w:t xml:space="preserve"> vanno poste in essere seguendo le indicazioni fornite dall’Istituzione scolastica e avendo presente la necessaria riservatezza delle comunicazioni stesse e dei dati coinvolti.</w:t>
      </w:r>
    </w:p>
    <w:p w14:paraId="2C6B1656" w14:textId="77777777" w:rsidR="00F0047D" w:rsidRPr="002C1A7F" w:rsidRDefault="00B54D21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>B</w:t>
      </w:r>
      <w:r w:rsidR="00F0047D" w:rsidRPr="002C1A7F">
        <w:rPr>
          <w:rFonts w:ascii="Arial" w:hAnsi="Arial" w:cs="Arial"/>
          <w:sz w:val="22"/>
          <w:szCs w:val="22"/>
        </w:rPr>
        <w:t>isogna prestare la massima atte</w:t>
      </w:r>
      <w:r w:rsidR="00C040EF" w:rsidRPr="002C1A7F">
        <w:rPr>
          <w:rFonts w:ascii="Arial" w:hAnsi="Arial" w:cs="Arial"/>
          <w:sz w:val="22"/>
          <w:szCs w:val="22"/>
        </w:rPr>
        <w:t xml:space="preserve">nzione al trattamento di foto, video </w:t>
      </w:r>
      <w:proofErr w:type="spellStart"/>
      <w:r w:rsidR="00C040EF" w:rsidRPr="002C1A7F">
        <w:rPr>
          <w:rFonts w:ascii="Arial" w:hAnsi="Arial" w:cs="Arial"/>
          <w:sz w:val="22"/>
          <w:szCs w:val="22"/>
        </w:rPr>
        <w:t>ed</w:t>
      </w:r>
      <w:proofErr w:type="spellEnd"/>
      <w:r w:rsidR="00C040EF" w:rsidRPr="002C1A7F">
        <w:rPr>
          <w:rFonts w:ascii="Arial" w:hAnsi="Arial" w:cs="Arial"/>
          <w:sz w:val="22"/>
          <w:szCs w:val="22"/>
        </w:rPr>
        <w:t xml:space="preserve"> audio</w:t>
      </w:r>
      <w:r w:rsidR="00F0047D" w:rsidRPr="002C1A7F">
        <w:rPr>
          <w:rFonts w:ascii="Arial" w:hAnsi="Arial" w:cs="Arial"/>
          <w:sz w:val="22"/>
          <w:szCs w:val="22"/>
        </w:rPr>
        <w:t xml:space="preserve"> se si hanno dubbi sulla legittimità del trattamento occorre rivolgersi al Titolare o a</w:t>
      </w:r>
      <w:r w:rsidR="003D3EDD" w:rsidRPr="002C1A7F">
        <w:rPr>
          <w:rFonts w:ascii="Arial" w:hAnsi="Arial" w:cs="Arial"/>
          <w:sz w:val="22"/>
          <w:szCs w:val="22"/>
        </w:rPr>
        <w:t>d</w:t>
      </w:r>
      <w:r w:rsidR="00F0047D" w:rsidRPr="002C1A7F">
        <w:rPr>
          <w:rFonts w:ascii="Arial" w:hAnsi="Arial" w:cs="Arial"/>
          <w:sz w:val="22"/>
          <w:szCs w:val="22"/>
        </w:rPr>
        <w:t xml:space="preserve"> altra persona da lui eventualmente indicata</w:t>
      </w:r>
      <w:r w:rsidR="00C040EF" w:rsidRPr="002C1A7F">
        <w:rPr>
          <w:rFonts w:ascii="Arial" w:hAnsi="Arial" w:cs="Arial"/>
          <w:sz w:val="22"/>
          <w:szCs w:val="22"/>
        </w:rPr>
        <w:t xml:space="preserve"> nonché al RPD</w:t>
      </w:r>
      <w:r w:rsidR="00F0047D" w:rsidRPr="002C1A7F">
        <w:rPr>
          <w:rFonts w:ascii="Arial" w:hAnsi="Arial" w:cs="Arial"/>
          <w:sz w:val="22"/>
          <w:szCs w:val="22"/>
        </w:rPr>
        <w:t>;</w:t>
      </w:r>
    </w:p>
    <w:p w14:paraId="2344A43B" w14:textId="77777777" w:rsidR="00F0047D" w:rsidRPr="002C1A7F" w:rsidRDefault="005518E3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2C1A7F">
        <w:rPr>
          <w:rFonts w:ascii="Arial" w:hAnsi="Arial" w:cs="Arial"/>
          <w:color w:val="000000"/>
          <w:sz w:val="22"/>
          <w:szCs w:val="22"/>
        </w:rPr>
        <w:t>O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>ccorre comunicare</w:t>
      </w:r>
      <w:r w:rsidRPr="002C1A7F">
        <w:rPr>
          <w:rFonts w:ascii="Arial" w:hAnsi="Arial" w:cs="Arial"/>
          <w:color w:val="000000"/>
          <w:sz w:val="22"/>
          <w:szCs w:val="22"/>
        </w:rPr>
        <w:t>, immediatamente e senza indugio,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al Titolare del Trattamento o a</w:t>
      </w:r>
      <w:r w:rsidR="002A7E79" w:rsidRPr="002C1A7F">
        <w:rPr>
          <w:rFonts w:ascii="Arial" w:hAnsi="Arial" w:cs="Arial"/>
          <w:color w:val="000000"/>
          <w:sz w:val="22"/>
          <w:szCs w:val="22"/>
        </w:rPr>
        <w:t>d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altra persona da lui eventualmente indicata qualunque notizia riguardo </w:t>
      </w:r>
      <w:r w:rsidR="002A7E79" w:rsidRPr="002C1A7F">
        <w:rPr>
          <w:rFonts w:ascii="Arial" w:hAnsi="Arial" w:cs="Arial"/>
          <w:color w:val="000000"/>
          <w:sz w:val="22"/>
          <w:szCs w:val="22"/>
        </w:rPr>
        <w:t>a eventuali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violazioni di dati personali</w:t>
      </w:r>
      <w:r w:rsidR="00895513" w:rsidRPr="002C1A7F">
        <w:rPr>
          <w:rFonts w:ascii="Arial" w:hAnsi="Arial" w:cs="Arial"/>
          <w:color w:val="000000"/>
          <w:sz w:val="22"/>
          <w:szCs w:val="22"/>
        </w:rPr>
        <w:t>, dati</w:t>
      </w:r>
      <w:r w:rsidR="002A7E79" w:rsidRPr="002C1A7F">
        <w:rPr>
          <w:rFonts w:ascii="Arial" w:hAnsi="Arial" w:cs="Arial"/>
          <w:color w:val="000000"/>
          <w:sz w:val="22"/>
          <w:szCs w:val="22"/>
        </w:rPr>
        <w:t xml:space="preserve"> particolari</w:t>
      </w:r>
      <w:r w:rsidR="00895513" w:rsidRPr="002C1A7F">
        <w:rPr>
          <w:rFonts w:ascii="Arial" w:hAnsi="Arial" w:cs="Arial"/>
          <w:color w:val="000000"/>
          <w:sz w:val="22"/>
          <w:szCs w:val="22"/>
        </w:rPr>
        <w:t xml:space="preserve"> </w:t>
      </w:r>
      <w:r w:rsidR="00895513" w:rsidRPr="002C1A7F">
        <w:rPr>
          <w:rFonts w:ascii="Arial" w:hAnsi="Arial" w:cs="Arial"/>
          <w:sz w:val="22"/>
          <w:szCs w:val="22"/>
        </w:rPr>
        <w:t>e dati giudiziari</w:t>
      </w:r>
      <w:r w:rsidR="002A7E79" w:rsidRPr="002C1A7F">
        <w:rPr>
          <w:rFonts w:ascii="Arial" w:hAnsi="Arial" w:cs="Arial"/>
          <w:color w:val="000000"/>
          <w:sz w:val="22"/>
          <w:szCs w:val="22"/>
        </w:rPr>
        <w:t xml:space="preserve">, 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>a perdite di dati o ad eventuali richieste dei soggetti interessati aventi ad oggetto l’esercizio dei loro diritti come previsti dal Regolamento</w:t>
      </w:r>
      <w:r w:rsidR="002A7E79" w:rsidRPr="002C1A7F">
        <w:rPr>
          <w:rFonts w:ascii="Arial" w:hAnsi="Arial" w:cs="Arial"/>
          <w:color w:val="000000"/>
          <w:sz w:val="22"/>
          <w:szCs w:val="22"/>
        </w:rPr>
        <w:t xml:space="preserve"> UE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(accesso, cancellazione, modifica, rettifica, </w:t>
      </w:r>
      <w:proofErr w:type="spellStart"/>
      <w:r w:rsidR="00F0047D" w:rsidRPr="002C1A7F">
        <w:rPr>
          <w:rFonts w:ascii="Arial" w:hAnsi="Arial" w:cs="Arial"/>
          <w:color w:val="000000"/>
          <w:sz w:val="22"/>
          <w:szCs w:val="22"/>
        </w:rPr>
        <w:t>ecc</w:t>
      </w:r>
      <w:proofErr w:type="spellEnd"/>
      <w:r w:rsidR="00F0047D" w:rsidRPr="002C1A7F">
        <w:rPr>
          <w:rFonts w:ascii="Arial" w:hAnsi="Arial" w:cs="Arial"/>
          <w:color w:val="000000"/>
          <w:sz w:val="22"/>
          <w:szCs w:val="22"/>
        </w:rPr>
        <w:t>);</w:t>
      </w:r>
    </w:p>
    <w:p w14:paraId="1B5D2DBF" w14:textId="77777777" w:rsidR="00F0047D" w:rsidRPr="002C1A7F" w:rsidRDefault="005518E3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2C1A7F">
        <w:rPr>
          <w:rFonts w:ascii="Arial" w:hAnsi="Arial" w:cs="Arial"/>
          <w:color w:val="000000"/>
          <w:sz w:val="22"/>
          <w:szCs w:val="22"/>
        </w:rPr>
        <w:t>I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>n caso di eventuali dubbi o notizie che si reputino rilevanti con rife</w:t>
      </w:r>
      <w:r w:rsidR="00D974D6" w:rsidRPr="002C1A7F">
        <w:rPr>
          <w:rFonts w:ascii="Arial" w:hAnsi="Arial" w:cs="Arial"/>
          <w:color w:val="000000"/>
          <w:sz w:val="22"/>
          <w:szCs w:val="22"/>
        </w:rPr>
        <w:t>rimento al trattamento dei dati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>, occ</w:t>
      </w:r>
      <w:r w:rsidR="00150335" w:rsidRPr="002C1A7F">
        <w:rPr>
          <w:rFonts w:ascii="Arial" w:hAnsi="Arial" w:cs="Arial"/>
          <w:color w:val="000000"/>
          <w:sz w:val="22"/>
          <w:szCs w:val="22"/>
        </w:rPr>
        <w:t xml:space="preserve">orre rivolgersi al Titolare o ad 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>altra persona da lui eventualmente indicata;</w:t>
      </w:r>
    </w:p>
    <w:p w14:paraId="60B0C8B5" w14:textId="77777777" w:rsidR="00F0047D" w:rsidRPr="002C1A7F" w:rsidRDefault="005518E3" w:rsidP="00F0047D">
      <w:pPr>
        <w:numPr>
          <w:ilvl w:val="0"/>
          <w:numId w:val="39"/>
        </w:numPr>
        <w:spacing w:after="60"/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proofErr w:type="gramStart"/>
      <w:r w:rsidRPr="002C1A7F">
        <w:rPr>
          <w:rFonts w:ascii="Arial" w:hAnsi="Arial" w:cs="Arial"/>
          <w:color w:val="000000"/>
          <w:sz w:val="22"/>
          <w:szCs w:val="22"/>
        </w:rPr>
        <w:t>E’</w:t>
      </w:r>
      <w:proofErr w:type="gramEnd"/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fondamentale, anche in chiave di responsabilità personale, partecipare ai corsi di formazione in materia</w:t>
      </w:r>
      <w:r w:rsidR="003F5678" w:rsidRPr="002C1A7F">
        <w:rPr>
          <w:rFonts w:ascii="Arial" w:hAnsi="Arial" w:cs="Arial"/>
          <w:color w:val="000000"/>
          <w:sz w:val="22"/>
          <w:szCs w:val="22"/>
        </w:rPr>
        <w:t xml:space="preserve"> di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pr</w:t>
      </w:r>
      <w:r w:rsidR="003F5678" w:rsidRPr="002C1A7F">
        <w:rPr>
          <w:rFonts w:ascii="Arial" w:hAnsi="Arial" w:cs="Arial"/>
          <w:color w:val="000000"/>
          <w:sz w:val="22"/>
          <w:szCs w:val="22"/>
        </w:rPr>
        <w:t>otezione dei dati personali</w:t>
      </w:r>
      <w:r w:rsidR="00F0047D" w:rsidRPr="002C1A7F">
        <w:rPr>
          <w:rFonts w:ascii="Arial" w:hAnsi="Arial" w:cs="Arial"/>
          <w:color w:val="000000"/>
          <w:sz w:val="22"/>
          <w:szCs w:val="22"/>
        </w:rPr>
        <w:t xml:space="preserve"> organizzati dal Titolare</w:t>
      </w:r>
      <w:r w:rsidR="00FF5AD8" w:rsidRPr="002C1A7F">
        <w:rPr>
          <w:rFonts w:ascii="Arial" w:hAnsi="Arial" w:cs="Arial"/>
          <w:color w:val="000000"/>
          <w:sz w:val="22"/>
          <w:szCs w:val="22"/>
        </w:rPr>
        <w:t>;</w:t>
      </w:r>
    </w:p>
    <w:p w14:paraId="7910BD2A" w14:textId="77777777" w:rsidR="0029259D" w:rsidRPr="002C1A7F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2C1A7F">
        <w:rPr>
          <w:rFonts w:ascii="Arial" w:hAnsi="Arial" w:cs="Arial"/>
          <w:sz w:val="22"/>
          <w:szCs w:val="22"/>
        </w:rPr>
        <w:t>E’</w:t>
      </w:r>
      <w:proofErr w:type="gramEnd"/>
      <w:r w:rsidRPr="002C1A7F">
        <w:rPr>
          <w:rFonts w:ascii="Arial" w:hAnsi="Arial" w:cs="Arial"/>
          <w:sz w:val="22"/>
          <w:szCs w:val="22"/>
        </w:rPr>
        <w:t xml:space="preserve"> possibile a</w:t>
      </w:r>
      <w:r w:rsidR="0029259D" w:rsidRPr="002C1A7F">
        <w:rPr>
          <w:rFonts w:ascii="Arial" w:hAnsi="Arial" w:cs="Arial"/>
          <w:sz w:val="22"/>
          <w:szCs w:val="22"/>
        </w:rPr>
        <w:t xml:space="preserve">ccedere solo ai dati </w:t>
      </w:r>
      <w:r w:rsidR="003F5678" w:rsidRPr="002C1A7F">
        <w:rPr>
          <w:rFonts w:ascii="Arial" w:hAnsi="Arial" w:cs="Arial"/>
          <w:sz w:val="22"/>
          <w:szCs w:val="22"/>
        </w:rPr>
        <w:t xml:space="preserve">personali </w:t>
      </w:r>
      <w:r w:rsidR="0029259D" w:rsidRPr="002C1A7F">
        <w:rPr>
          <w:rFonts w:ascii="Arial" w:hAnsi="Arial" w:cs="Arial"/>
          <w:sz w:val="22"/>
          <w:szCs w:val="22"/>
        </w:rPr>
        <w:t xml:space="preserve">strettamente necessari all’esercizio delle proprie funzioni; </w:t>
      </w:r>
    </w:p>
    <w:p w14:paraId="1235E64D" w14:textId="77777777" w:rsidR="0029259D" w:rsidRPr="002C1A7F" w:rsidRDefault="0059658C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 Non è possibile</w:t>
      </w:r>
      <w:r w:rsidR="0029259D" w:rsidRPr="002C1A7F">
        <w:rPr>
          <w:rFonts w:ascii="Arial" w:hAnsi="Arial" w:cs="Arial"/>
          <w:sz w:val="22"/>
          <w:szCs w:val="22"/>
        </w:rPr>
        <w:t xml:space="preserve"> fornire</w:t>
      </w:r>
      <w:r w:rsidR="009F58E4" w:rsidRPr="002C1A7F">
        <w:rPr>
          <w:rFonts w:ascii="Arial" w:hAnsi="Arial" w:cs="Arial"/>
          <w:sz w:val="22"/>
          <w:szCs w:val="22"/>
        </w:rPr>
        <w:t xml:space="preserve"> a terzi</w:t>
      </w:r>
      <w:r w:rsidR="0029259D" w:rsidRPr="002C1A7F">
        <w:rPr>
          <w:rFonts w:ascii="Arial" w:hAnsi="Arial" w:cs="Arial"/>
          <w:sz w:val="22"/>
          <w:szCs w:val="22"/>
        </w:rPr>
        <w:t xml:space="preserve"> telefonicamente o a mezzo fax</w:t>
      </w:r>
      <w:r w:rsidR="009F58E4" w:rsidRPr="002C1A7F">
        <w:rPr>
          <w:rFonts w:ascii="Arial" w:hAnsi="Arial" w:cs="Arial"/>
          <w:sz w:val="22"/>
          <w:szCs w:val="22"/>
        </w:rPr>
        <w:t xml:space="preserve"> o mail</w:t>
      </w:r>
      <w:r w:rsidR="0029259D" w:rsidRPr="002C1A7F">
        <w:rPr>
          <w:rFonts w:ascii="Arial" w:hAnsi="Arial" w:cs="Arial"/>
          <w:sz w:val="22"/>
          <w:szCs w:val="22"/>
        </w:rPr>
        <w:t xml:space="preserve"> dati </w:t>
      </w:r>
      <w:r w:rsidR="003F5678" w:rsidRPr="002C1A7F">
        <w:rPr>
          <w:rFonts w:ascii="Arial" w:hAnsi="Arial" w:cs="Arial"/>
          <w:sz w:val="22"/>
          <w:szCs w:val="22"/>
        </w:rPr>
        <w:t xml:space="preserve">personali </w:t>
      </w:r>
      <w:r w:rsidR="0029259D" w:rsidRPr="002C1A7F">
        <w:rPr>
          <w:rFonts w:ascii="Arial" w:hAnsi="Arial" w:cs="Arial"/>
          <w:sz w:val="22"/>
          <w:szCs w:val="22"/>
        </w:rPr>
        <w:t>e informazioni relativi a</w:t>
      </w:r>
      <w:r w:rsidR="009F58E4" w:rsidRPr="002C1A7F">
        <w:rPr>
          <w:rFonts w:ascii="Arial" w:hAnsi="Arial" w:cs="Arial"/>
          <w:sz w:val="22"/>
          <w:szCs w:val="22"/>
        </w:rPr>
        <w:t>gli alunni</w:t>
      </w:r>
      <w:r w:rsidR="00150335" w:rsidRPr="002C1A7F">
        <w:rPr>
          <w:rFonts w:ascii="Arial" w:hAnsi="Arial" w:cs="Arial"/>
          <w:sz w:val="22"/>
          <w:szCs w:val="22"/>
        </w:rPr>
        <w:t xml:space="preserve"> o genitori/esercent</w:t>
      </w:r>
      <w:r w:rsidR="005130DA" w:rsidRPr="002C1A7F">
        <w:rPr>
          <w:rFonts w:ascii="Arial" w:hAnsi="Arial" w:cs="Arial"/>
          <w:sz w:val="22"/>
          <w:szCs w:val="22"/>
        </w:rPr>
        <w:t>i</w:t>
      </w:r>
      <w:r w:rsidR="009D3489" w:rsidRPr="002C1A7F">
        <w:rPr>
          <w:rFonts w:ascii="Arial" w:hAnsi="Arial" w:cs="Arial"/>
          <w:sz w:val="22"/>
          <w:szCs w:val="22"/>
        </w:rPr>
        <w:t xml:space="preserve"> la responsabilità genitoriale</w:t>
      </w:r>
      <w:r w:rsidR="00872546" w:rsidRPr="002C1A7F">
        <w:rPr>
          <w:rFonts w:ascii="Arial" w:hAnsi="Arial" w:cs="Arial"/>
          <w:sz w:val="22"/>
          <w:szCs w:val="22"/>
        </w:rPr>
        <w:t>, dipendenti, fornitori, esperti esterni, altri soggetti interessati</w:t>
      </w:r>
      <w:r w:rsidR="0029259D" w:rsidRPr="002C1A7F">
        <w:rPr>
          <w:rFonts w:ascii="Arial" w:hAnsi="Arial" w:cs="Arial"/>
          <w:sz w:val="22"/>
          <w:szCs w:val="22"/>
        </w:rPr>
        <w:t>;</w:t>
      </w:r>
    </w:p>
    <w:p w14:paraId="38D0DD22" w14:textId="77777777" w:rsidR="0029259D" w:rsidRPr="002C1A7F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 Non è possibile </w:t>
      </w:r>
      <w:r w:rsidR="0029259D" w:rsidRPr="002C1A7F">
        <w:rPr>
          <w:rFonts w:ascii="Arial" w:hAnsi="Arial" w:cs="Arial"/>
          <w:sz w:val="22"/>
          <w:szCs w:val="22"/>
        </w:rPr>
        <w:t>fornire telefonicamente o a mezzo fax dati</w:t>
      </w:r>
      <w:r w:rsidR="008C6F01" w:rsidRPr="002C1A7F">
        <w:rPr>
          <w:rFonts w:ascii="Arial" w:hAnsi="Arial" w:cs="Arial"/>
          <w:sz w:val="22"/>
          <w:szCs w:val="22"/>
        </w:rPr>
        <w:t xml:space="preserve"> personali</w:t>
      </w:r>
      <w:r w:rsidR="00D974D6" w:rsidRPr="002C1A7F">
        <w:rPr>
          <w:rFonts w:ascii="Arial" w:hAnsi="Arial" w:cs="Arial"/>
          <w:sz w:val="22"/>
          <w:szCs w:val="22"/>
        </w:rPr>
        <w:t>, dati</w:t>
      </w:r>
      <w:r w:rsidR="008C6F01" w:rsidRPr="002C1A7F">
        <w:rPr>
          <w:rFonts w:ascii="Arial" w:hAnsi="Arial" w:cs="Arial"/>
          <w:sz w:val="22"/>
          <w:szCs w:val="22"/>
        </w:rPr>
        <w:t xml:space="preserve"> particolari</w:t>
      </w:r>
      <w:r w:rsidR="0029259D" w:rsidRPr="002C1A7F">
        <w:rPr>
          <w:rFonts w:ascii="Arial" w:hAnsi="Arial" w:cs="Arial"/>
          <w:sz w:val="22"/>
          <w:szCs w:val="22"/>
        </w:rPr>
        <w:t xml:space="preserve"> </w:t>
      </w:r>
      <w:r w:rsidR="00D974D6" w:rsidRPr="002C1A7F">
        <w:rPr>
          <w:rFonts w:ascii="Arial" w:hAnsi="Arial" w:cs="Arial"/>
          <w:sz w:val="22"/>
          <w:szCs w:val="22"/>
        </w:rPr>
        <w:t xml:space="preserve">e dati giudiziari </w:t>
      </w:r>
      <w:r w:rsidR="0029259D" w:rsidRPr="002C1A7F">
        <w:rPr>
          <w:rFonts w:ascii="Arial" w:hAnsi="Arial" w:cs="Arial"/>
          <w:sz w:val="22"/>
          <w:szCs w:val="22"/>
        </w:rPr>
        <w:t>ai diretti interessati</w:t>
      </w:r>
      <w:r w:rsidRPr="002C1A7F">
        <w:rPr>
          <w:rFonts w:ascii="Arial" w:hAnsi="Arial" w:cs="Arial"/>
          <w:sz w:val="22"/>
          <w:szCs w:val="22"/>
        </w:rPr>
        <w:t xml:space="preserve"> salvo nei casi in cui ne</w:t>
      </w:r>
      <w:r w:rsidR="008C6F01" w:rsidRPr="002C1A7F">
        <w:rPr>
          <w:rFonts w:ascii="Arial" w:hAnsi="Arial" w:cs="Arial"/>
          <w:sz w:val="22"/>
          <w:szCs w:val="22"/>
        </w:rPr>
        <w:t xml:space="preserve"> è certa</w:t>
      </w:r>
      <w:r w:rsidRPr="002C1A7F">
        <w:rPr>
          <w:rFonts w:ascii="Arial" w:hAnsi="Arial" w:cs="Arial"/>
          <w:sz w:val="22"/>
          <w:szCs w:val="22"/>
        </w:rPr>
        <w:t xml:space="preserve"> l’identità</w:t>
      </w:r>
      <w:r w:rsidR="0029259D" w:rsidRPr="002C1A7F">
        <w:rPr>
          <w:rFonts w:ascii="Arial" w:hAnsi="Arial" w:cs="Arial"/>
          <w:sz w:val="22"/>
          <w:szCs w:val="22"/>
        </w:rPr>
        <w:t>;</w:t>
      </w:r>
    </w:p>
    <w:p w14:paraId="3FC02DEE" w14:textId="77777777" w:rsidR="00F0047D" w:rsidRPr="002C1A7F" w:rsidRDefault="00D974D6" w:rsidP="009629B7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2C1A7F">
        <w:rPr>
          <w:rFonts w:ascii="Arial" w:hAnsi="Arial" w:cs="Arial"/>
          <w:sz w:val="22"/>
          <w:szCs w:val="22"/>
        </w:rPr>
        <w:t>E’</w:t>
      </w:r>
      <w:proofErr w:type="gramEnd"/>
      <w:r w:rsidRPr="002C1A7F">
        <w:rPr>
          <w:rFonts w:ascii="Arial" w:hAnsi="Arial" w:cs="Arial"/>
          <w:sz w:val="22"/>
          <w:szCs w:val="22"/>
        </w:rPr>
        <w:t xml:space="preserve"> necessario r</w:t>
      </w:r>
      <w:r w:rsidR="0029259D" w:rsidRPr="002C1A7F">
        <w:rPr>
          <w:rFonts w:ascii="Arial" w:hAnsi="Arial" w:cs="Arial"/>
          <w:sz w:val="22"/>
          <w:szCs w:val="22"/>
        </w:rPr>
        <w:t>elazionar</w:t>
      </w:r>
      <w:r w:rsidR="00C77345" w:rsidRPr="002C1A7F">
        <w:rPr>
          <w:rFonts w:ascii="Arial" w:hAnsi="Arial" w:cs="Arial"/>
          <w:sz w:val="22"/>
          <w:szCs w:val="22"/>
        </w:rPr>
        <w:t xml:space="preserve">si e collaborare con gli altri </w:t>
      </w:r>
      <w:r w:rsidRPr="002C1A7F">
        <w:rPr>
          <w:rFonts w:ascii="Arial" w:hAnsi="Arial" w:cs="Arial"/>
          <w:sz w:val="22"/>
          <w:szCs w:val="22"/>
        </w:rPr>
        <w:t xml:space="preserve">soggetti </w:t>
      </w:r>
      <w:r w:rsidR="00C77345" w:rsidRPr="002C1A7F">
        <w:rPr>
          <w:rFonts w:ascii="Arial" w:hAnsi="Arial" w:cs="Arial"/>
          <w:sz w:val="22"/>
          <w:szCs w:val="22"/>
        </w:rPr>
        <w:t>autorizzati</w:t>
      </w:r>
      <w:r w:rsidR="0029259D" w:rsidRPr="002C1A7F">
        <w:rPr>
          <w:rFonts w:ascii="Arial" w:hAnsi="Arial" w:cs="Arial"/>
          <w:sz w:val="22"/>
          <w:szCs w:val="22"/>
        </w:rPr>
        <w:t xml:space="preserve"> </w:t>
      </w:r>
      <w:r w:rsidRPr="002C1A7F">
        <w:rPr>
          <w:rFonts w:ascii="Arial" w:hAnsi="Arial" w:cs="Arial"/>
          <w:sz w:val="22"/>
          <w:szCs w:val="22"/>
        </w:rPr>
        <w:t xml:space="preserve">al </w:t>
      </w:r>
      <w:r w:rsidR="0029259D" w:rsidRPr="002C1A7F">
        <w:rPr>
          <w:rFonts w:ascii="Arial" w:hAnsi="Arial" w:cs="Arial"/>
          <w:sz w:val="22"/>
          <w:szCs w:val="22"/>
        </w:rPr>
        <w:t>trattamento dei dati, attenendosi alle indicazioni fornite e provvedendo, a propria volta, a dare indicazioni esaustive in c</w:t>
      </w:r>
      <w:r w:rsidR="00C77345" w:rsidRPr="002C1A7F">
        <w:rPr>
          <w:rFonts w:ascii="Arial" w:hAnsi="Arial" w:cs="Arial"/>
          <w:sz w:val="22"/>
          <w:szCs w:val="22"/>
        </w:rPr>
        <w:t>aso di coinvolgimento di altri autorizzati</w:t>
      </w:r>
      <w:r w:rsidR="0029259D" w:rsidRPr="002C1A7F">
        <w:rPr>
          <w:rFonts w:ascii="Arial" w:hAnsi="Arial" w:cs="Arial"/>
          <w:sz w:val="22"/>
          <w:szCs w:val="22"/>
        </w:rPr>
        <w:t xml:space="preserve"> nei trattamenti effettuati;</w:t>
      </w:r>
      <w:r w:rsidR="00EF5BB0" w:rsidRPr="002C1A7F">
        <w:rPr>
          <w:rFonts w:ascii="Arial" w:hAnsi="Arial" w:cs="Arial"/>
          <w:sz w:val="22"/>
          <w:szCs w:val="22"/>
        </w:rPr>
        <w:t xml:space="preserve"> </w:t>
      </w:r>
    </w:p>
    <w:p w14:paraId="4AAECF5D" w14:textId="77777777" w:rsidR="00207F80" w:rsidRPr="002B69D5" w:rsidRDefault="005518E3" w:rsidP="00207F80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B69D5">
        <w:rPr>
          <w:rFonts w:ascii="Arial" w:hAnsi="Arial" w:cs="Arial"/>
          <w:sz w:val="22"/>
          <w:szCs w:val="22"/>
        </w:rPr>
        <w:t>I</w:t>
      </w:r>
      <w:r w:rsidR="00EF5BB0" w:rsidRPr="002B69D5">
        <w:rPr>
          <w:rFonts w:ascii="Arial" w:hAnsi="Arial" w:cs="Arial"/>
          <w:sz w:val="22"/>
          <w:szCs w:val="22"/>
        </w:rPr>
        <w:t xml:space="preserve">n caso di dubbio nel trattamento </w:t>
      </w:r>
      <w:r w:rsidR="00A358A9" w:rsidRPr="002B69D5">
        <w:rPr>
          <w:rFonts w:ascii="Arial" w:hAnsi="Arial" w:cs="Arial"/>
          <w:sz w:val="22"/>
          <w:szCs w:val="22"/>
        </w:rPr>
        <w:t xml:space="preserve">dei </w:t>
      </w:r>
      <w:r w:rsidR="009629B7" w:rsidRPr="002B69D5">
        <w:rPr>
          <w:rFonts w:ascii="Arial" w:hAnsi="Arial" w:cs="Arial"/>
          <w:sz w:val="22"/>
          <w:szCs w:val="22"/>
        </w:rPr>
        <w:t xml:space="preserve">dati personali, dati </w:t>
      </w:r>
      <w:r w:rsidR="00EF5BB0" w:rsidRPr="002B69D5">
        <w:rPr>
          <w:rFonts w:ascii="Arial" w:hAnsi="Arial" w:cs="Arial"/>
          <w:sz w:val="22"/>
          <w:szCs w:val="22"/>
        </w:rPr>
        <w:t xml:space="preserve">particolari </w:t>
      </w:r>
      <w:r w:rsidR="009629B7" w:rsidRPr="002B69D5">
        <w:rPr>
          <w:rFonts w:ascii="Arial" w:hAnsi="Arial" w:cs="Arial"/>
          <w:sz w:val="22"/>
          <w:szCs w:val="22"/>
        </w:rPr>
        <w:t xml:space="preserve">e dati giudiziari </w:t>
      </w:r>
      <w:r w:rsidR="00EF5BB0" w:rsidRPr="002B69D5">
        <w:rPr>
          <w:rFonts w:ascii="Arial" w:hAnsi="Arial" w:cs="Arial"/>
          <w:sz w:val="22"/>
          <w:szCs w:val="22"/>
        </w:rPr>
        <w:t xml:space="preserve">contattare il </w:t>
      </w:r>
      <w:r w:rsidR="00207F80" w:rsidRPr="002B69D5">
        <w:rPr>
          <w:rFonts w:ascii="Arial" w:hAnsi="Arial" w:cs="Arial"/>
          <w:sz w:val="22"/>
          <w:szCs w:val="22"/>
        </w:rPr>
        <w:t xml:space="preserve">Responsabile della Protezione dei dati - RPD </w:t>
      </w:r>
      <w:proofErr w:type="spellStart"/>
      <w:r w:rsidR="00207F80" w:rsidRPr="002B69D5">
        <w:rPr>
          <w:rFonts w:ascii="Arial" w:hAnsi="Arial" w:cs="Arial"/>
          <w:b/>
          <w:bCs/>
          <w:sz w:val="22"/>
          <w:szCs w:val="22"/>
        </w:rPr>
        <w:t>Ottanelli</w:t>
      </w:r>
      <w:proofErr w:type="spellEnd"/>
      <w:r w:rsidR="00207F80" w:rsidRPr="002B69D5">
        <w:rPr>
          <w:rFonts w:ascii="Arial" w:hAnsi="Arial" w:cs="Arial"/>
          <w:b/>
          <w:bCs/>
          <w:sz w:val="22"/>
          <w:szCs w:val="22"/>
        </w:rPr>
        <w:t xml:space="preserve"> Alessandro</w:t>
      </w:r>
      <w:r w:rsidR="00207F80" w:rsidRPr="002B69D5">
        <w:rPr>
          <w:rFonts w:ascii="Arial" w:hAnsi="Arial" w:cs="Arial"/>
          <w:sz w:val="22"/>
          <w:szCs w:val="22"/>
        </w:rPr>
        <w:t xml:space="preserve"> via e-mail </w:t>
      </w:r>
      <w:r w:rsidR="00207F80" w:rsidRPr="002B69D5">
        <w:rPr>
          <w:rFonts w:ascii="Arial" w:hAnsi="Arial" w:cs="Arial"/>
          <w:b/>
          <w:bCs/>
          <w:sz w:val="22"/>
          <w:szCs w:val="22"/>
        </w:rPr>
        <w:t>info@qes.toscana.it</w:t>
      </w:r>
      <w:r w:rsidR="00207F80" w:rsidRPr="002B69D5">
        <w:rPr>
          <w:rFonts w:ascii="Arial" w:hAnsi="Arial" w:cs="Arial"/>
          <w:sz w:val="22"/>
          <w:szCs w:val="22"/>
        </w:rPr>
        <w:t xml:space="preserve">, o via PEC </w:t>
      </w:r>
      <w:r w:rsidR="00207F80" w:rsidRPr="002B69D5">
        <w:rPr>
          <w:rFonts w:ascii="Arial" w:hAnsi="Arial" w:cs="Arial"/>
          <w:b/>
          <w:bCs/>
          <w:sz w:val="22"/>
          <w:szCs w:val="22"/>
        </w:rPr>
        <w:t>qessrl@pec.qes.toscana.it</w:t>
      </w:r>
      <w:r w:rsidR="00207F80" w:rsidRPr="002B69D5">
        <w:rPr>
          <w:rFonts w:ascii="Arial" w:hAnsi="Arial" w:cs="Arial"/>
          <w:sz w:val="22"/>
          <w:szCs w:val="22"/>
        </w:rPr>
        <w:t>, esponendo i termini della questione e indicando in oggetto “consulenza trattamento dati Istituto Scolastico”.</w:t>
      </w:r>
    </w:p>
    <w:p w14:paraId="2F55FCB3" w14:textId="77777777" w:rsidR="00207F80" w:rsidRPr="002B69D5" w:rsidRDefault="00207F80" w:rsidP="00207F80">
      <w:pPr>
        <w:pStyle w:val="Paragrafoelenco"/>
        <w:numPr>
          <w:ilvl w:val="0"/>
          <w:numId w:val="39"/>
        </w:numPr>
        <w:jc w:val="both"/>
        <w:rPr>
          <w:rFonts w:ascii="Arial" w:hAnsi="Arial" w:cs="Arial"/>
        </w:rPr>
      </w:pPr>
      <w:r w:rsidRPr="002B69D5">
        <w:rPr>
          <w:rFonts w:ascii="Arial" w:hAnsi="Arial" w:cs="Arial"/>
        </w:rPr>
        <w:t xml:space="preserve">Si consiglia la lettura della Guida al Nuovo Regolamento Europeo UE 2016/679 in materia di protezione dati, proposta dal Garante della privacy, reperibile sul sito del Garante al link: </w:t>
      </w:r>
      <w:hyperlink r:id="rId9" w:history="1">
        <w:r w:rsidRPr="002B69D5">
          <w:rPr>
            <w:rStyle w:val="Collegamentoipertestuale"/>
            <w:rFonts w:ascii="Arial" w:hAnsi="Arial" w:cs="Arial"/>
          </w:rPr>
          <w:t>https://www.garanteprivacy.it/regolamentoue/guida-all-applicazione-del-regolamento-europeo-in-</w:t>
        </w:r>
        <w:r w:rsidRPr="002B69D5">
          <w:rPr>
            <w:rStyle w:val="Collegamentoipertestuale"/>
            <w:rFonts w:ascii="Arial" w:hAnsi="Arial" w:cs="Arial"/>
          </w:rPr>
          <w:lastRenderedPageBreak/>
          <w:t>materia-di-protezione-dei-dati-personali</w:t>
        </w:r>
      </w:hyperlink>
      <w:r w:rsidRPr="002B69D5">
        <w:rPr>
          <w:rFonts w:ascii="Arial" w:hAnsi="Arial" w:cs="Arial"/>
        </w:rPr>
        <w:t xml:space="preserve"> </w:t>
      </w:r>
    </w:p>
    <w:p w14:paraId="10CC37AC" w14:textId="77777777" w:rsidR="00207F80" w:rsidRPr="002B69D5" w:rsidRDefault="00207F80" w:rsidP="00207F80">
      <w:pPr>
        <w:pStyle w:val="Paragrafoelenco"/>
        <w:jc w:val="both"/>
        <w:rPr>
          <w:rFonts w:ascii="Arial" w:hAnsi="Arial" w:cs="Arial"/>
        </w:rPr>
      </w:pPr>
      <w:r w:rsidRPr="002B69D5">
        <w:rPr>
          <w:rFonts w:ascii="Arial" w:hAnsi="Arial" w:cs="Arial"/>
        </w:rPr>
        <w:t>Nonché si consiglia la lettura del D. Lgs. 196/2003 novellato dal D. Lgs. 101/2018.</w:t>
      </w:r>
    </w:p>
    <w:p w14:paraId="05807065" w14:textId="77777777" w:rsidR="003F5678" w:rsidRPr="002B69D5" w:rsidRDefault="003F5678" w:rsidP="00207F80">
      <w:pPr>
        <w:jc w:val="both"/>
        <w:rPr>
          <w:rFonts w:ascii="Arial" w:hAnsi="Arial" w:cs="Arial"/>
          <w:sz w:val="22"/>
          <w:szCs w:val="22"/>
        </w:rPr>
      </w:pPr>
    </w:p>
    <w:p w14:paraId="2B647AEE" w14:textId="77777777" w:rsidR="001F0DBD" w:rsidRPr="002B69D5" w:rsidRDefault="001F0DBD" w:rsidP="001F0DBD">
      <w:pPr>
        <w:jc w:val="both"/>
        <w:rPr>
          <w:rFonts w:ascii="Arial" w:hAnsi="Arial" w:cs="Arial"/>
          <w:b/>
          <w:sz w:val="22"/>
          <w:szCs w:val="22"/>
        </w:rPr>
      </w:pPr>
    </w:p>
    <w:p w14:paraId="48CCC4B1" w14:textId="77777777" w:rsidR="001F0DBD" w:rsidRPr="002B69D5" w:rsidRDefault="001F0DBD" w:rsidP="001F0DBD">
      <w:pPr>
        <w:jc w:val="both"/>
        <w:rPr>
          <w:rFonts w:ascii="Arial" w:hAnsi="Arial" w:cs="Arial"/>
          <w:b/>
          <w:sz w:val="22"/>
          <w:szCs w:val="22"/>
        </w:rPr>
      </w:pPr>
      <w:r w:rsidRPr="002B69D5">
        <w:rPr>
          <w:rFonts w:ascii="Arial" w:hAnsi="Arial" w:cs="Arial"/>
          <w:b/>
          <w:sz w:val="22"/>
          <w:szCs w:val="22"/>
        </w:rPr>
        <w:t>IL TITOLARE DEL TRATTAMENTO</w:t>
      </w:r>
    </w:p>
    <w:p w14:paraId="72A29809" w14:textId="77777777" w:rsidR="001F0DBD" w:rsidRPr="002B69D5" w:rsidRDefault="001F0DBD" w:rsidP="001F0DBD">
      <w:pPr>
        <w:jc w:val="both"/>
        <w:rPr>
          <w:rFonts w:ascii="Arial" w:hAnsi="Arial" w:cs="Arial"/>
          <w:sz w:val="22"/>
          <w:szCs w:val="22"/>
        </w:rPr>
      </w:pPr>
      <w:r w:rsidRPr="002B69D5">
        <w:rPr>
          <w:rFonts w:ascii="Arial" w:hAnsi="Arial" w:cs="Arial"/>
          <w:sz w:val="22"/>
          <w:szCs w:val="22"/>
        </w:rPr>
        <w:t xml:space="preserve">ISTITUTO SCOLASTICO </w:t>
      </w:r>
      <w:r w:rsidRPr="002B69D5">
        <w:rPr>
          <w:rFonts w:ascii="Arial" w:hAnsi="Arial" w:cs="Arial"/>
          <w:b/>
          <w:bCs/>
          <w:color w:val="000000"/>
          <w:sz w:val="22"/>
          <w:szCs w:val="22"/>
        </w:rPr>
        <w:t>Istituto Comprensivo Don Lorenzo Milani</w:t>
      </w:r>
    </w:p>
    <w:p w14:paraId="62AF7406" w14:textId="77777777" w:rsidR="001F0DBD" w:rsidRPr="002B69D5" w:rsidRDefault="001F0DBD" w:rsidP="001F0DBD">
      <w:pPr>
        <w:jc w:val="both"/>
        <w:rPr>
          <w:rFonts w:ascii="Arial" w:hAnsi="Arial" w:cs="Arial"/>
          <w:sz w:val="22"/>
          <w:szCs w:val="22"/>
        </w:rPr>
      </w:pPr>
      <w:r w:rsidRPr="002B69D5">
        <w:rPr>
          <w:rFonts w:ascii="Arial" w:hAnsi="Arial" w:cs="Arial"/>
          <w:sz w:val="22"/>
          <w:szCs w:val="22"/>
        </w:rPr>
        <w:t>Rappresentato dal DIRIGENTE SCOLASTICO</w:t>
      </w:r>
    </w:p>
    <w:p w14:paraId="0002F39C" w14:textId="77777777" w:rsidR="001F0DBD" w:rsidRDefault="001F0DBD" w:rsidP="001F0DBD">
      <w:pPr>
        <w:jc w:val="both"/>
        <w:rPr>
          <w:rFonts w:ascii="Arial" w:hAnsi="Arial" w:cs="Arial"/>
          <w:b/>
          <w:sz w:val="22"/>
          <w:szCs w:val="22"/>
        </w:rPr>
      </w:pPr>
      <w:r w:rsidRPr="002B69D5">
        <w:rPr>
          <w:rFonts w:ascii="Arial" w:hAnsi="Arial" w:cs="Arial"/>
          <w:b/>
          <w:sz w:val="22"/>
          <w:szCs w:val="22"/>
        </w:rPr>
        <w:t>Michele Rivi</w:t>
      </w:r>
    </w:p>
    <w:p w14:paraId="0C484A98" w14:textId="77777777" w:rsidR="001F0DBD" w:rsidRDefault="001F0DBD" w:rsidP="001F0DBD">
      <w:pPr>
        <w:jc w:val="both"/>
        <w:rPr>
          <w:rFonts w:ascii="Arial" w:hAnsi="Arial" w:cs="Arial"/>
          <w:b/>
          <w:sz w:val="22"/>
          <w:szCs w:val="22"/>
        </w:rPr>
      </w:pPr>
    </w:p>
    <w:p w14:paraId="4C624F0F" w14:textId="77777777" w:rsidR="001F0DBD" w:rsidRDefault="001F0DBD" w:rsidP="001F0DBD">
      <w:pPr>
        <w:jc w:val="both"/>
        <w:rPr>
          <w:rFonts w:ascii="Arial" w:hAnsi="Arial" w:cs="Arial"/>
          <w:b/>
          <w:sz w:val="22"/>
          <w:szCs w:val="22"/>
        </w:rPr>
      </w:pPr>
    </w:p>
    <w:p w14:paraId="727FCFB4" w14:textId="77777777" w:rsidR="00621DC3" w:rsidRPr="0042281D" w:rsidRDefault="00621DC3" w:rsidP="001F0DBD">
      <w:pPr>
        <w:jc w:val="both"/>
        <w:rPr>
          <w:rFonts w:ascii="Arial" w:hAnsi="Arial" w:cs="Arial"/>
          <w:b/>
          <w:sz w:val="22"/>
          <w:szCs w:val="22"/>
        </w:rPr>
      </w:pPr>
    </w:p>
    <w:p w14:paraId="2C502AA5" w14:textId="77777777" w:rsidR="009629B7" w:rsidRPr="002C1A7F" w:rsidRDefault="00123C0C" w:rsidP="00536868">
      <w:pPr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Per notifica </w:t>
      </w:r>
    </w:p>
    <w:p w14:paraId="1A80D855" w14:textId="77777777" w:rsidR="00536868" w:rsidRPr="002C1A7F" w:rsidRDefault="00536868" w:rsidP="00536868">
      <w:pPr>
        <w:rPr>
          <w:rFonts w:ascii="Arial" w:hAnsi="Arial" w:cs="Arial"/>
          <w:sz w:val="22"/>
          <w:szCs w:val="22"/>
        </w:rPr>
      </w:pPr>
      <w:r w:rsidRPr="002C1A7F">
        <w:rPr>
          <w:rFonts w:ascii="Arial" w:hAnsi="Arial" w:cs="Arial"/>
          <w:sz w:val="22"/>
          <w:szCs w:val="22"/>
        </w:rPr>
        <w:t xml:space="preserve">Il </w:t>
      </w:r>
      <w:r w:rsidR="00854B9C" w:rsidRPr="002C1A7F">
        <w:rPr>
          <w:rFonts w:ascii="Arial" w:hAnsi="Arial" w:cs="Arial"/>
          <w:sz w:val="22"/>
          <w:szCs w:val="22"/>
        </w:rPr>
        <w:t>dipendente</w:t>
      </w:r>
    </w:p>
    <w:sectPr w:rsidR="00536868" w:rsidRPr="002C1A7F" w:rsidSect="00333A70">
      <w:footerReference w:type="first" r:id="rId10"/>
      <w:pgSz w:w="11906" w:h="16838" w:code="9"/>
      <w:pgMar w:top="1077" w:right="748" w:bottom="902" w:left="902" w:header="709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F6633" w14:textId="77777777" w:rsidR="00534FAE" w:rsidRDefault="00534FAE" w:rsidP="00B32B48">
      <w:r>
        <w:separator/>
      </w:r>
    </w:p>
  </w:endnote>
  <w:endnote w:type="continuationSeparator" w:id="0">
    <w:p w14:paraId="6EBE9F7E" w14:textId="77777777" w:rsidR="00534FAE" w:rsidRDefault="00534FAE" w:rsidP="00B3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1BA29" w14:textId="154830F7" w:rsidR="00C77D3B" w:rsidRPr="00333A70" w:rsidRDefault="00333A70" w:rsidP="00333A70">
    <w:pPr>
      <w:pStyle w:val="Pidipagina"/>
      <w:rPr>
        <w:rFonts w:ascii="Arial" w:hAnsi="Arial" w:cs="Arial"/>
        <w:sz w:val="16"/>
        <w:szCs w:val="16"/>
      </w:rPr>
    </w:pPr>
    <w:r w:rsidRPr="00333A70">
      <w:rPr>
        <w:rFonts w:ascii="Arial" w:hAnsi="Arial" w:cs="Arial"/>
        <w:sz w:val="16"/>
        <w:szCs w:val="16"/>
      </w:rPr>
      <w:fldChar w:fldCharType="begin"/>
    </w:r>
    <w:r w:rsidRPr="00333A70">
      <w:rPr>
        <w:rFonts w:ascii="Arial" w:hAnsi="Arial" w:cs="Arial"/>
        <w:sz w:val="16"/>
        <w:szCs w:val="16"/>
      </w:rPr>
      <w:instrText xml:space="preserve"> FILENAME  \p  \* MERGEFORMAT </w:instrText>
    </w:r>
    <w:r w:rsidRPr="00333A70">
      <w:rPr>
        <w:rFonts w:ascii="Arial" w:hAnsi="Arial" w:cs="Arial"/>
        <w:sz w:val="16"/>
        <w:szCs w:val="16"/>
      </w:rPr>
      <w:fldChar w:fldCharType="separate"/>
    </w:r>
    <w:r w:rsidRPr="00333A70">
      <w:rPr>
        <w:rFonts w:ascii="Arial" w:hAnsi="Arial" w:cs="Arial"/>
        <w:noProof/>
        <w:sz w:val="16"/>
        <w:szCs w:val="16"/>
      </w:rPr>
      <w:t>\\srv2022\Disco\Disco\Dati\Segreteria\Documenti\exsegreteria\A.S._2025-026\PRIVACY\003_020_autorizzazionitrattamentodati_personale.docx</w:t>
    </w:r>
    <w:r w:rsidRPr="00333A70">
      <w:rPr>
        <w:rFonts w:ascii="Arial" w:hAnsi="Arial" w:cs="Arial"/>
        <w:sz w:val="16"/>
        <w:szCs w:val="16"/>
      </w:rPr>
      <w:fldChar w:fldCharType="end"/>
    </w:r>
  </w:p>
  <w:p w14:paraId="394F704A" w14:textId="77777777" w:rsidR="00C77D3B" w:rsidRDefault="00C77D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04F68" w14:textId="77777777" w:rsidR="00534FAE" w:rsidRDefault="00534FAE" w:rsidP="00B32B48">
      <w:r>
        <w:separator/>
      </w:r>
    </w:p>
  </w:footnote>
  <w:footnote w:type="continuationSeparator" w:id="0">
    <w:p w14:paraId="3725A1FB" w14:textId="77777777" w:rsidR="00534FAE" w:rsidRDefault="00534FAE" w:rsidP="00B32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154F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A4213"/>
    <w:multiLevelType w:val="hybridMultilevel"/>
    <w:tmpl w:val="E64C781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F2C56"/>
    <w:multiLevelType w:val="hybridMultilevel"/>
    <w:tmpl w:val="CA3ACBDE"/>
    <w:lvl w:ilvl="0" w:tplc="67AA67BE">
      <w:numFmt w:val="bullet"/>
      <w:lvlText w:val="•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B3C53"/>
    <w:multiLevelType w:val="hybridMultilevel"/>
    <w:tmpl w:val="0E4E2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5A3A"/>
    <w:multiLevelType w:val="hybridMultilevel"/>
    <w:tmpl w:val="358ED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37B84"/>
    <w:multiLevelType w:val="hybridMultilevel"/>
    <w:tmpl w:val="7140FF0A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0F851A36"/>
    <w:multiLevelType w:val="hybridMultilevel"/>
    <w:tmpl w:val="2C7266E0"/>
    <w:lvl w:ilvl="0" w:tplc="70EEE96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6FE5"/>
    <w:multiLevelType w:val="hybridMultilevel"/>
    <w:tmpl w:val="D700A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A04E8"/>
    <w:multiLevelType w:val="hybridMultilevel"/>
    <w:tmpl w:val="AA62D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D1309E0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DED380D"/>
    <w:multiLevelType w:val="hybridMultilevel"/>
    <w:tmpl w:val="318E8762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1724F74"/>
    <w:multiLevelType w:val="hybridMultilevel"/>
    <w:tmpl w:val="AA82B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32DDA"/>
    <w:multiLevelType w:val="hybridMultilevel"/>
    <w:tmpl w:val="9CD2A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A6167"/>
    <w:multiLevelType w:val="hybridMultilevel"/>
    <w:tmpl w:val="CCFA44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C30C49"/>
    <w:multiLevelType w:val="hybridMultilevel"/>
    <w:tmpl w:val="FE5836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5C5423"/>
    <w:multiLevelType w:val="hybridMultilevel"/>
    <w:tmpl w:val="2982E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E1513"/>
    <w:multiLevelType w:val="hybridMultilevel"/>
    <w:tmpl w:val="5E10F4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84A504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FD35B5F"/>
    <w:multiLevelType w:val="hybridMultilevel"/>
    <w:tmpl w:val="2F320DCA"/>
    <w:lvl w:ilvl="0" w:tplc="836AF1D6">
      <w:start w:val="1"/>
      <w:numFmt w:val="decimalZero"/>
      <w:lvlText w:val="Art. %1"/>
      <w:lvlJc w:val="righ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18" w15:restartNumberingAfterBreak="0">
    <w:nsid w:val="31634CF6"/>
    <w:multiLevelType w:val="hybridMultilevel"/>
    <w:tmpl w:val="7ECA7C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A019C"/>
    <w:multiLevelType w:val="hybridMultilevel"/>
    <w:tmpl w:val="DB585C92"/>
    <w:lvl w:ilvl="0" w:tplc="02A83A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39F0D60"/>
    <w:multiLevelType w:val="hybridMultilevel"/>
    <w:tmpl w:val="9E5824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63371A0"/>
    <w:multiLevelType w:val="hybridMultilevel"/>
    <w:tmpl w:val="9EC09D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8C75F29"/>
    <w:multiLevelType w:val="hybridMultilevel"/>
    <w:tmpl w:val="EB06F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24DA8"/>
    <w:multiLevelType w:val="hybridMultilevel"/>
    <w:tmpl w:val="DF3A65A4"/>
    <w:lvl w:ilvl="0" w:tplc="F1480B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EB03372"/>
    <w:multiLevelType w:val="multilevel"/>
    <w:tmpl w:val="8EEC7D32"/>
    <w:lvl w:ilvl="0">
      <w:start w:val="1"/>
      <w:numFmt w:val="decimal"/>
      <w:lvlText w:val="%1."/>
      <w:lvlJc w:val="left"/>
      <w:pPr>
        <w:ind w:left="720" w:firstLine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</w:rPr>
    </w:lvl>
  </w:abstractNum>
  <w:abstractNum w:abstractNumId="25" w15:restartNumberingAfterBreak="0">
    <w:nsid w:val="424F16BE"/>
    <w:multiLevelType w:val="hybridMultilevel"/>
    <w:tmpl w:val="5BA40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50922"/>
    <w:multiLevelType w:val="hybridMultilevel"/>
    <w:tmpl w:val="3F424E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E43D2"/>
    <w:multiLevelType w:val="hybridMultilevel"/>
    <w:tmpl w:val="65A6E6A4"/>
    <w:lvl w:ilvl="0" w:tplc="F63611A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4C3C5B4E"/>
    <w:multiLevelType w:val="hybridMultilevel"/>
    <w:tmpl w:val="E2E4E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346EB3"/>
    <w:multiLevelType w:val="hybridMultilevel"/>
    <w:tmpl w:val="7688C0F6"/>
    <w:lvl w:ilvl="0" w:tplc="0410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BD88A32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2" w:tplc="02A83AF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529F76DC"/>
    <w:multiLevelType w:val="hybridMultilevel"/>
    <w:tmpl w:val="88A46D3A"/>
    <w:lvl w:ilvl="0" w:tplc="70EEE96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9F11F0"/>
    <w:multiLevelType w:val="hybridMultilevel"/>
    <w:tmpl w:val="872C44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3FCB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FD23684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6E37E44"/>
    <w:multiLevelType w:val="hybridMultilevel"/>
    <w:tmpl w:val="E690D700"/>
    <w:lvl w:ilvl="0" w:tplc="94029118">
      <w:start w:val="1"/>
      <w:numFmt w:val="lowerLetter"/>
      <w:lvlText w:val="%1)"/>
      <w:lvlJc w:val="left"/>
      <w:pPr>
        <w:ind w:left="15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33" w15:restartNumberingAfterBreak="0">
    <w:nsid w:val="5980427B"/>
    <w:multiLevelType w:val="hybridMultilevel"/>
    <w:tmpl w:val="4ACE2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16410"/>
    <w:multiLevelType w:val="hybridMultilevel"/>
    <w:tmpl w:val="36164D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BDA0839"/>
    <w:multiLevelType w:val="hybridMultilevel"/>
    <w:tmpl w:val="575CDFC6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5FA91C6F"/>
    <w:multiLevelType w:val="hybridMultilevel"/>
    <w:tmpl w:val="1884E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C640F6"/>
    <w:multiLevelType w:val="hybridMultilevel"/>
    <w:tmpl w:val="C17C41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90AE5"/>
    <w:multiLevelType w:val="hybridMultilevel"/>
    <w:tmpl w:val="510A78C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4C31A4"/>
    <w:multiLevelType w:val="hybridMultilevel"/>
    <w:tmpl w:val="2A1261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20F677E"/>
    <w:multiLevelType w:val="hybridMultilevel"/>
    <w:tmpl w:val="107E26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A5812"/>
    <w:multiLevelType w:val="hybridMultilevel"/>
    <w:tmpl w:val="C25AAC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415E32"/>
    <w:multiLevelType w:val="hybridMultilevel"/>
    <w:tmpl w:val="D9AC5E6C"/>
    <w:lvl w:ilvl="0" w:tplc="BF0223CE">
      <w:start w:val="1"/>
      <w:numFmt w:val="decimal"/>
      <w:lvlText w:val="%1."/>
      <w:lvlJc w:val="left"/>
      <w:pPr>
        <w:ind w:left="643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8871304"/>
    <w:multiLevelType w:val="hybridMultilevel"/>
    <w:tmpl w:val="5546FA2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A0B5663"/>
    <w:multiLevelType w:val="hybridMultilevel"/>
    <w:tmpl w:val="D700D4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AD05798"/>
    <w:multiLevelType w:val="hybridMultilevel"/>
    <w:tmpl w:val="3C7483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</w:num>
  <w:num w:numId="5">
    <w:abstractNumId w:val="20"/>
  </w:num>
  <w:num w:numId="6">
    <w:abstractNumId w:val="16"/>
  </w:num>
  <w:num w:numId="7">
    <w:abstractNumId w:val="6"/>
  </w:num>
  <w:num w:numId="8">
    <w:abstractNumId w:val="35"/>
  </w:num>
  <w:num w:numId="9">
    <w:abstractNumId w:val="10"/>
  </w:num>
  <w:num w:numId="10">
    <w:abstractNumId w:val="5"/>
  </w:num>
  <w:num w:numId="11">
    <w:abstractNumId w:val="30"/>
  </w:num>
  <w:num w:numId="12">
    <w:abstractNumId w:val="45"/>
  </w:num>
  <w:num w:numId="13">
    <w:abstractNumId w:val="44"/>
  </w:num>
  <w:num w:numId="14">
    <w:abstractNumId w:val="13"/>
  </w:num>
  <w:num w:numId="15">
    <w:abstractNumId w:val="38"/>
  </w:num>
  <w:num w:numId="1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7"/>
  </w:num>
  <w:num w:numId="20">
    <w:abstractNumId w:val="24"/>
  </w:num>
  <w:num w:numId="21">
    <w:abstractNumId w:val="4"/>
  </w:num>
  <w:num w:numId="22">
    <w:abstractNumId w:val="2"/>
  </w:num>
  <w:num w:numId="23">
    <w:abstractNumId w:val="11"/>
  </w:num>
  <w:num w:numId="24">
    <w:abstractNumId w:val="32"/>
  </w:num>
  <w:num w:numId="25">
    <w:abstractNumId w:val="21"/>
  </w:num>
  <w:num w:numId="26">
    <w:abstractNumId w:val="39"/>
  </w:num>
  <w:num w:numId="27">
    <w:abstractNumId w:val="29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8"/>
  </w:num>
  <w:num w:numId="32">
    <w:abstractNumId w:val="36"/>
  </w:num>
  <w:num w:numId="33">
    <w:abstractNumId w:val="42"/>
  </w:num>
  <w:num w:numId="34">
    <w:abstractNumId w:val="3"/>
  </w:num>
  <w:num w:numId="35">
    <w:abstractNumId w:val="33"/>
  </w:num>
  <w:num w:numId="36">
    <w:abstractNumId w:val="0"/>
  </w:num>
  <w:num w:numId="37">
    <w:abstractNumId w:val="17"/>
  </w:num>
  <w:num w:numId="38">
    <w:abstractNumId w:val="9"/>
  </w:num>
  <w:num w:numId="39">
    <w:abstractNumId w:val="40"/>
  </w:num>
  <w:num w:numId="40">
    <w:abstractNumId w:val="41"/>
  </w:num>
  <w:num w:numId="41">
    <w:abstractNumId w:val="22"/>
  </w:num>
  <w:num w:numId="42">
    <w:abstractNumId w:val="7"/>
  </w:num>
  <w:num w:numId="43">
    <w:abstractNumId w:val="12"/>
  </w:num>
  <w:num w:numId="44">
    <w:abstractNumId w:val="25"/>
  </w:num>
  <w:num w:numId="45">
    <w:abstractNumId w:val="15"/>
  </w:num>
  <w:num w:numId="46">
    <w:abstractNumId w:val="43"/>
  </w:num>
  <w:num w:numId="47">
    <w:abstractNumId w:val="26"/>
  </w:num>
  <w:num w:numId="48">
    <w:abstractNumId w:val="37"/>
  </w:num>
  <w:num w:numId="49">
    <w:abstractNumId w:val="18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B8"/>
    <w:rsid w:val="00001511"/>
    <w:rsid w:val="0000294F"/>
    <w:rsid w:val="00012DEE"/>
    <w:rsid w:val="0001565C"/>
    <w:rsid w:val="00020946"/>
    <w:rsid w:val="000216C6"/>
    <w:rsid w:val="00022B89"/>
    <w:rsid w:val="00023729"/>
    <w:rsid w:val="00024253"/>
    <w:rsid w:val="00037C86"/>
    <w:rsid w:val="00050DAA"/>
    <w:rsid w:val="00052730"/>
    <w:rsid w:val="0005534B"/>
    <w:rsid w:val="000647AA"/>
    <w:rsid w:val="00065213"/>
    <w:rsid w:val="00071A98"/>
    <w:rsid w:val="0007266B"/>
    <w:rsid w:val="00072923"/>
    <w:rsid w:val="00075BAB"/>
    <w:rsid w:val="00084432"/>
    <w:rsid w:val="000848F7"/>
    <w:rsid w:val="00091BA7"/>
    <w:rsid w:val="000A53E1"/>
    <w:rsid w:val="000B719B"/>
    <w:rsid w:val="000D5D40"/>
    <w:rsid w:val="000D72E3"/>
    <w:rsid w:val="000E1023"/>
    <w:rsid w:val="000E37D2"/>
    <w:rsid w:val="00113517"/>
    <w:rsid w:val="00123C0C"/>
    <w:rsid w:val="00133C45"/>
    <w:rsid w:val="001346E6"/>
    <w:rsid w:val="001367FB"/>
    <w:rsid w:val="0013751F"/>
    <w:rsid w:val="00150335"/>
    <w:rsid w:val="00151EB5"/>
    <w:rsid w:val="00164503"/>
    <w:rsid w:val="00170DA6"/>
    <w:rsid w:val="00173E61"/>
    <w:rsid w:val="00176E0A"/>
    <w:rsid w:val="00177740"/>
    <w:rsid w:val="00183034"/>
    <w:rsid w:val="00183B36"/>
    <w:rsid w:val="00186635"/>
    <w:rsid w:val="001876D0"/>
    <w:rsid w:val="00187A34"/>
    <w:rsid w:val="001902BA"/>
    <w:rsid w:val="00194868"/>
    <w:rsid w:val="001A470E"/>
    <w:rsid w:val="001B780F"/>
    <w:rsid w:val="001C19CC"/>
    <w:rsid w:val="001C19EF"/>
    <w:rsid w:val="001C41A7"/>
    <w:rsid w:val="001C72F5"/>
    <w:rsid w:val="001D1EB1"/>
    <w:rsid w:val="001D4747"/>
    <w:rsid w:val="001E5653"/>
    <w:rsid w:val="001F0DBD"/>
    <w:rsid w:val="001F16E7"/>
    <w:rsid w:val="001F3D2F"/>
    <w:rsid w:val="00200D52"/>
    <w:rsid w:val="00202F9E"/>
    <w:rsid w:val="00207F80"/>
    <w:rsid w:val="0021170C"/>
    <w:rsid w:val="00222A9D"/>
    <w:rsid w:val="00224949"/>
    <w:rsid w:val="00232B73"/>
    <w:rsid w:val="00241634"/>
    <w:rsid w:val="00250572"/>
    <w:rsid w:val="00250645"/>
    <w:rsid w:val="002532F6"/>
    <w:rsid w:val="00267469"/>
    <w:rsid w:val="00272DC9"/>
    <w:rsid w:val="00274570"/>
    <w:rsid w:val="00282A20"/>
    <w:rsid w:val="0029259D"/>
    <w:rsid w:val="00294A8B"/>
    <w:rsid w:val="00295006"/>
    <w:rsid w:val="00295AD8"/>
    <w:rsid w:val="0029716A"/>
    <w:rsid w:val="002A0129"/>
    <w:rsid w:val="002A4395"/>
    <w:rsid w:val="002A6B73"/>
    <w:rsid w:val="002A78A5"/>
    <w:rsid w:val="002A7E79"/>
    <w:rsid w:val="002A7FA4"/>
    <w:rsid w:val="002B0FAC"/>
    <w:rsid w:val="002B69D5"/>
    <w:rsid w:val="002C1A7F"/>
    <w:rsid w:val="002C5717"/>
    <w:rsid w:val="002D1D65"/>
    <w:rsid w:val="002E322A"/>
    <w:rsid w:val="002E4CD6"/>
    <w:rsid w:val="002F1FF7"/>
    <w:rsid w:val="002F249A"/>
    <w:rsid w:val="002F336F"/>
    <w:rsid w:val="003057A3"/>
    <w:rsid w:val="0030618A"/>
    <w:rsid w:val="00307B53"/>
    <w:rsid w:val="00310CDF"/>
    <w:rsid w:val="00320B92"/>
    <w:rsid w:val="00325811"/>
    <w:rsid w:val="00326D79"/>
    <w:rsid w:val="00330975"/>
    <w:rsid w:val="00331819"/>
    <w:rsid w:val="00333A70"/>
    <w:rsid w:val="003352AC"/>
    <w:rsid w:val="00336E22"/>
    <w:rsid w:val="00345CE1"/>
    <w:rsid w:val="003562FE"/>
    <w:rsid w:val="00361E71"/>
    <w:rsid w:val="003643D2"/>
    <w:rsid w:val="0036479B"/>
    <w:rsid w:val="003761D6"/>
    <w:rsid w:val="00383DE3"/>
    <w:rsid w:val="003852A0"/>
    <w:rsid w:val="003930EB"/>
    <w:rsid w:val="00393217"/>
    <w:rsid w:val="00394801"/>
    <w:rsid w:val="0039608B"/>
    <w:rsid w:val="00396F50"/>
    <w:rsid w:val="003A58EB"/>
    <w:rsid w:val="003B5486"/>
    <w:rsid w:val="003B5980"/>
    <w:rsid w:val="003B61B7"/>
    <w:rsid w:val="003C2880"/>
    <w:rsid w:val="003D3EDD"/>
    <w:rsid w:val="003D6EFA"/>
    <w:rsid w:val="003F1C2E"/>
    <w:rsid w:val="003F5678"/>
    <w:rsid w:val="00400F54"/>
    <w:rsid w:val="004041FC"/>
    <w:rsid w:val="0040500E"/>
    <w:rsid w:val="004120A2"/>
    <w:rsid w:val="00413795"/>
    <w:rsid w:val="004152C0"/>
    <w:rsid w:val="00415C0A"/>
    <w:rsid w:val="0042281D"/>
    <w:rsid w:val="00424232"/>
    <w:rsid w:val="00426E2C"/>
    <w:rsid w:val="004316BD"/>
    <w:rsid w:val="00441D9F"/>
    <w:rsid w:val="00442C83"/>
    <w:rsid w:val="00443B1F"/>
    <w:rsid w:val="00446656"/>
    <w:rsid w:val="00452D8D"/>
    <w:rsid w:val="00453145"/>
    <w:rsid w:val="00461F16"/>
    <w:rsid w:val="00466767"/>
    <w:rsid w:val="00476098"/>
    <w:rsid w:val="00476DE1"/>
    <w:rsid w:val="004811A7"/>
    <w:rsid w:val="004875D8"/>
    <w:rsid w:val="004943BF"/>
    <w:rsid w:val="00494A5B"/>
    <w:rsid w:val="004A1D9B"/>
    <w:rsid w:val="004A54AA"/>
    <w:rsid w:val="004A569A"/>
    <w:rsid w:val="004B0983"/>
    <w:rsid w:val="004B0E59"/>
    <w:rsid w:val="004B77CD"/>
    <w:rsid w:val="004E1B56"/>
    <w:rsid w:val="004E1F9F"/>
    <w:rsid w:val="004E254C"/>
    <w:rsid w:val="004E4679"/>
    <w:rsid w:val="004E5CA5"/>
    <w:rsid w:val="004F1C2D"/>
    <w:rsid w:val="00507EB5"/>
    <w:rsid w:val="0051067C"/>
    <w:rsid w:val="005130DA"/>
    <w:rsid w:val="00514FD7"/>
    <w:rsid w:val="005155B8"/>
    <w:rsid w:val="005226C5"/>
    <w:rsid w:val="0052567A"/>
    <w:rsid w:val="00526132"/>
    <w:rsid w:val="00532A6D"/>
    <w:rsid w:val="00534FAE"/>
    <w:rsid w:val="005353F9"/>
    <w:rsid w:val="00536868"/>
    <w:rsid w:val="00537BDE"/>
    <w:rsid w:val="00540A54"/>
    <w:rsid w:val="005518E3"/>
    <w:rsid w:val="00551AE2"/>
    <w:rsid w:val="00557B45"/>
    <w:rsid w:val="005604E5"/>
    <w:rsid w:val="00560FD0"/>
    <w:rsid w:val="00562EF9"/>
    <w:rsid w:val="00565BEE"/>
    <w:rsid w:val="00566596"/>
    <w:rsid w:val="005676F4"/>
    <w:rsid w:val="00584E19"/>
    <w:rsid w:val="00585AB9"/>
    <w:rsid w:val="0059658C"/>
    <w:rsid w:val="00596F55"/>
    <w:rsid w:val="005B33A4"/>
    <w:rsid w:val="005B54A5"/>
    <w:rsid w:val="005B581E"/>
    <w:rsid w:val="005B73C4"/>
    <w:rsid w:val="005D3072"/>
    <w:rsid w:val="005D7729"/>
    <w:rsid w:val="005F21FF"/>
    <w:rsid w:val="005F3B52"/>
    <w:rsid w:val="005F3BFA"/>
    <w:rsid w:val="005F47A3"/>
    <w:rsid w:val="005F5692"/>
    <w:rsid w:val="0060391B"/>
    <w:rsid w:val="0060682C"/>
    <w:rsid w:val="00613F55"/>
    <w:rsid w:val="0062172D"/>
    <w:rsid w:val="00621DC3"/>
    <w:rsid w:val="00623D53"/>
    <w:rsid w:val="00631260"/>
    <w:rsid w:val="00631357"/>
    <w:rsid w:val="0063571C"/>
    <w:rsid w:val="00646678"/>
    <w:rsid w:val="00650949"/>
    <w:rsid w:val="00660B5A"/>
    <w:rsid w:val="00666066"/>
    <w:rsid w:val="00666D1C"/>
    <w:rsid w:val="006923E7"/>
    <w:rsid w:val="00692575"/>
    <w:rsid w:val="00693B31"/>
    <w:rsid w:val="006952BE"/>
    <w:rsid w:val="006965B9"/>
    <w:rsid w:val="006B125E"/>
    <w:rsid w:val="006C106E"/>
    <w:rsid w:val="006D15DF"/>
    <w:rsid w:val="006E3549"/>
    <w:rsid w:val="006E376F"/>
    <w:rsid w:val="006E3F8C"/>
    <w:rsid w:val="006E5964"/>
    <w:rsid w:val="006F3B1B"/>
    <w:rsid w:val="006F6C09"/>
    <w:rsid w:val="007104C6"/>
    <w:rsid w:val="007117F5"/>
    <w:rsid w:val="007124C8"/>
    <w:rsid w:val="007236A5"/>
    <w:rsid w:val="007347D7"/>
    <w:rsid w:val="007349EF"/>
    <w:rsid w:val="00742A44"/>
    <w:rsid w:val="007503B8"/>
    <w:rsid w:val="00755F3A"/>
    <w:rsid w:val="00762447"/>
    <w:rsid w:val="007647C6"/>
    <w:rsid w:val="00772653"/>
    <w:rsid w:val="00774883"/>
    <w:rsid w:val="0077651B"/>
    <w:rsid w:val="007768C8"/>
    <w:rsid w:val="007805CD"/>
    <w:rsid w:val="00787C3A"/>
    <w:rsid w:val="00793363"/>
    <w:rsid w:val="0079390E"/>
    <w:rsid w:val="007961D8"/>
    <w:rsid w:val="00797FE4"/>
    <w:rsid w:val="007A25FD"/>
    <w:rsid w:val="007A4BA0"/>
    <w:rsid w:val="007B1BB9"/>
    <w:rsid w:val="007D30CE"/>
    <w:rsid w:val="007E056C"/>
    <w:rsid w:val="007E7125"/>
    <w:rsid w:val="007F5E05"/>
    <w:rsid w:val="007F6BC4"/>
    <w:rsid w:val="00801296"/>
    <w:rsid w:val="00803FF7"/>
    <w:rsid w:val="00804503"/>
    <w:rsid w:val="008054A8"/>
    <w:rsid w:val="00811109"/>
    <w:rsid w:val="00815C9C"/>
    <w:rsid w:val="00816513"/>
    <w:rsid w:val="00820060"/>
    <w:rsid w:val="00821280"/>
    <w:rsid w:val="00824835"/>
    <w:rsid w:val="008303FB"/>
    <w:rsid w:val="00832050"/>
    <w:rsid w:val="008323A5"/>
    <w:rsid w:val="0085123F"/>
    <w:rsid w:val="00854B9C"/>
    <w:rsid w:val="00855D76"/>
    <w:rsid w:val="008677C1"/>
    <w:rsid w:val="00872546"/>
    <w:rsid w:val="00881871"/>
    <w:rsid w:val="00885048"/>
    <w:rsid w:val="00886C23"/>
    <w:rsid w:val="00892940"/>
    <w:rsid w:val="00894FA4"/>
    <w:rsid w:val="00895513"/>
    <w:rsid w:val="0089559E"/>
    <w:rsid w:val="00897034"/>
    <w:rsid w:val="008A217B"/>
    <w:rsid w:val="008A6D9F"/>
    <w:rsid w:val="008B1617"/>
    <w:rsid w:val="008B4DB7"/>
    <w:rsid w:val="008B7EDF"/>
    <w:rsid w:val="008C063D"/>
    <w:rsid w:val="008C1C38"/>
    <w:rsid w:val="008C6F01"/>
    <w:rsid w:val="008D1FC9"/>
    <w:rsid w:val="008D7FB6"/>
    <w:rsid w:val="008E2161"/>
    <w:rsid w:val="008E5174"/>
    <w:rsid w:val="008F0D3F"/>
    <w:rsid w:val="008F4150"/>
    <w:rsid w:val="008F6658"/>
    <w:rsid w:val="00907B46"/>
    <w:rsid w:val="00910D3B"/>
    <w:rsid w:val="00912A70"/>
    <w:rsid w:val="00912D00"/>
    <w:rsid w:val="00916C11"/>
    <w:rsid w:val="00923461"/>
    <w:rsid w:val="00925836"/>
    <w:rsid w:val="009305AB"/>
    <w:rsid w:val="00934839"/>
    <w:rsid w:val="00936B3E"/>
    <w:rsid w:val="00941E51"/>
    <w:rsid w:val="0094443E"/>
    <w:rsid w:val="00945B6B"/>
    <w:rsid w:val="00951D0F"/>
    <w:rsid w:val="0095256E"/>
    <w:rsid w:val="00962290"/>
    <w:rsid w:val="009629B7"/>
    <w:rsid w:val="0096772F"/>
    <w:rsid w:val="00972B66"/>
    <w:rsid w:val="00975C4B"/>
    <w:rsid w:val="00976BF3"/>
    <w:rsid w:val="0098308C"/>
    <w:rsid w:val="009936B2"/>
    <w:rsid w:val="009B1ECC"/>
    <w:rsid w:val="009B5993"/>
    <w:rsid w:val="009C523C"/>
    <w:rsid w:val="009D3489"/>
    <w:rsid w:val="009D4075"/>
    <w:rsid w:val="009D4839"/>
    <w:rsid w:val="009E1259"/>
    <w:rsid w:val="009E78FC"/>
    <w:rsid w:val="009F07D9"/>
    <w:rsid w:val="009F397D"/>
    <w:rsid w:val="009F54F0"/>
    <w:rsid w:val="009F58E4"/>
    <w:rsid w:val="00A010A9"/>
    <w:rsid w:val="00A016A0"/>
    <w:rsid w:val="00A10876"/>
    <w:rsid w:val="00A116F4"/>
    <w:rsid w:val="00A22DB7"/>
    <w:rsid w:val="00A23E95"/>
    <w:rsid w:val="00A30170"/>
    <w:rsid w:val="00A30BA7"/>
    <w:rsid w:val="00A3109C"/>
    <w:rsid w:val="00A3259A"/>
    <w:rsid w:val="00A32703"/>
    <w:rsid w:val="00A3495B"/>
    <w:rsid w:val="00A358A9"/>
    <w:rsid w:val="00A44F58"/>
    <w:rsid w:val="00A56039"/>
    <w:rsid w:val="00A56844"/>
    <w:rsid w:val="00A60AF9"/>
    <w:rsid w:val="00A614C7"/>
    <w:rsid w:val="00A6377A"/>
    <w:rsid w:val="00A63A6C"/>
    <w:rsid w:val="00A70E15"/>
    <w:rsid w:val="00A716B1"/>
    <w:rsid w:val="00A76F70"/>
    <w:rsid w:val="00A81F70"/>
    <w:rsid w:val="00A836EE"/>
    <w:rsid w:val="00A85915"/>
    <w:rsid w:val="00A92A6C"/>
    <w:rsid w:val="00A92C65"/>
    <w:rsid w:val="00AA7C8F"/>
    <w:rsid w:val="00AB190D"/>
    <w:rsid w:val="00AB33D6"/>
    <w:rsid w:val="00AB4A78"/>
    <w:rsid w:val="00AC3661"/>
    <w:rsid w:val="00AC440F"/>
    <w:rsid w:val="00AC4B1F"/>
    <w:rsid w:val="00AC5CC0"/>
    <w:rsid w:val="00AD1958"/>
    <w:rsid w:val="00AE54CB"/>
    <w:rsid w:val="00AF2A53"/>
    <w:rsid w:val="00AF2A9F"/>
    <w:rsid w:val="00AF398F"/>
    <w:rsid w:val="00AF5199"/>
    <w:rsid w:val="00B009B3"/>
    <w:rsid w:val="00B04332"/>
    <w:rsid w:val="00B125C9"/>
    <w:rsid w:val="00B16F0A"/>
    <w:rsid w:val="00B26E7E"/>
    <w:rsid w:val="00B32B48"/>
    <w:rsid w:val="00B3336D"/>
    <w:rsid w:val="00B40A4B"/>
    <w:rsid w:val="00B4278E"/>
    <w:rsid w:val="00B46470"/>
    <w:rsid w:val="00B47230"/>
    <w:rsid w:val="00B50D19"/>
    <w:rsid w:val="00B54D21"/>
    <w:rsid w:val="00B55697"/>
    <w:rsid w:val="00B608A1"/>
    <w:rsid w:val="00B62CDD"/>
    <w:rsid w:val="00B642A0"/>
    <w:rsid w:val="00B70837"/>
    <w:rsid w:val="00B774A3"/>
    <w:rsid w:val="00B81856"/>
    <w:rsid w:val="00B84057"/>
    <w:rsid w:val="00B90411"/>
    <w:rsid w:val="00B90F54"/>
    <w:rsid w:val="00B91063"/>
    <w:rsid w:val="00BA53C4"/>
    <w:rsid w:val="00BB4529"/>
    <w:rsid w:val="00BB5C81"/>
    <w:rsid w:val="00BB6374"/>
    <w:rsid w:val="00BB7833"/>
    <w:rsid w:val="00BC0122"/>
    <w:rsid w:val="00BC1357"/>
    <w:rsid w:val="00BC13E5"/>
    <w:rsid w:val="00BC3D1A"/>
    <w:rsid w:val="00BC531F"/>
    <w:rsid w:val="00BD3BDA"/>
    <w:rsid w:val="00BD7BB3"/>
    <w:rsid w:val="00BE325C"/>
    <w:rsid w:val="00BF210E"/>
    <w:rsid w:val="00BF2429"/>
    <w:rsid w:val="00BF55E0"/>
    <w:rsid w:val="00BF5C06"/>
    <w:rsid w:val="00C040EF"/>
    <w:rsid w:val="00C051AA"/>
    <w:rsid w:val="00C5411D"/>
    <w:rsid w:val="00C561A5"/>
    <w:rsid w:val="00C6377A"/>
    <w:rsid w:val="00C641BA"/>
    <w:rsid w:val="00C67E77"/>
    <w:rsid w:val="00C772C9"/>
    <w:rsid w:val="00C77345"/>
    <w:rsid w:val="00C77D3B"/>
    <w:rsid w:val="00C85C1D"/>
    <w:rsid w:val="00C94A12"/>
    <w:rsid w:val="00CA040C"/>
    <w:rsid w:val="00CA1887"/>
    <w:rsid w:val="00CB38C3"/>
    <w:rsid w:val="00CB4DAF"/>
    <w:rsid w:val="00CC3A5B"/>
    <w:rsid w:val="00CC5510"/>
    <w:rsid w:val="00CD5294"/>
    <w:rsid w:val="00CD5653"/>
    <w:rsid w:val="00CE51DC"/>
    <w:rsid w:val="00CE5408"/>
    <w:rsid w:val="00CF2BF8"/>
    <w:rsid w:val="00CF529E"/>
    <w:rsid w:val="00CF6EE8"/>
    <w:rsid w:val="00D2275A"/>
    <w:rsid w:val="00D27CF8"/>
    <w:rsid w:val="00D37BAA"/>
    <w:rsid w:val="00D415F4"/>
    <w:rsid w:val="00D41E16"/>
    <w:rsid w:val="00D420E3"/>
    <w:rsid w:val="00D4244B"/>
    <w:rsid w:val="00D42BD1"/>
    <w:rsid w:val="00D44B87"/>
    <w:rsid w:val="00D45146"/>
    <w:rsid w:val="00D45F6A"/>
    <w:rsid w:val="00D54B88"/>
    <w:rsid w:val="00D7448B"/>
    <w:rsid w:val="00D76AE7"/>
    <w:rsid w:val="00D76FCC"/>
    <w:rsid w:val="00D77F21"/>
    <w:rsid w:val="00D81904"/>
    <w:rsid w:val="00D83A32"/>
    <w:rsid w:val="00D974D6"/>
    <w:rsid w:val="00DA504D"/>
    <w:rsid w:val="00DB554A"/>
    <w:rsid w:val="00DC3AF5"/>
    <w:rsid w:val="00DC41FD"/>
    <w:rsid w:val="00DD4D0A"/>
    <w:rsid w:val="00DD6254"/>
    <w:rsid w:val="00DE5F89"/>
    <w:rsid w:val="00DF52F6"/>
    <w:rsid w:val="00E031B6"/>
    <w:rsid w:val="00E03B27"/>
    <w:rsid w:val="00E04303"/>
    <w:rsid w:val="00E1121B"/>
    <w:rsid w:val="00E16E4F"/>
    <w:rsid w:val="00E17E07"/>
    <w:rsid w:val="00E21918"/>
    <w:rsid w:val="00E25780"/>
    <w:rsid w:val="00E36BE4"/>
    <w:rsid w:val="00E43B8A"/>
    <w:rsid w:val="00E46E01"/>
    <w:rsid w:val="00E47765"/>
    <w:rsid w:val="00E5099A"/>
    <w:rsid w:val="00E53464"/>
    <w:rsid w:val="00E5737B"/>
    <w:rsid w:val="00E574B4"/>
    <w:rsid w:val="00E62156"/>
    <w:rsid w:val="00E72ADB"/>
    <w:rsid w:val="00E734DD"/>
    <w:rsid w:val="00E943F5"/>
    <w:rsid w:val="00EA2A73"/>
    <w:rsid w:val="00EA5790"/>
    <w:rsid w:val="00EA68CA"/>
    <w:rsid w:val="00EB1F33"/>
    <w:rsid w:val="00EB555A"/>
    <w:rsid w:val="00EB6465"/>
    <w:rsid w:val="00EC09E5"/>
    <w:rsid w:val="00EC2BA7"/>
    <w:rsid w:val="00EC584A"/>
    <w:rsid w:val="00ED126B"/>
    <w:rsid w:val="00ED28C3"/>
    <w:rsid w:val="00EE5C44"/>
    <w:rsid w:val="00EF3BEF"/>
    <w:rsid w:val="00EF5BB0"/>
    <w:rsid w:val="00F00079"/>
    <w:rsid w:val="00F0047D"/>
    <w:rsid w:val="00F12634"/>
    <w:rsid w:val="00F16ADF"/>
    <w:rsid w:val="00F16C29"/>
    <w:rsid w:val="00F24F96"/>
    <w:rsid w:val="00F27C5C"/>
    <w:rsid w:val="00F3052A"/>
    <w:rsid w:val="00F30A68"/>
    <w:rsid w:val="00F32534"/>
    <w:rsid w:val="00F3751B"/>
    <w:rsid w:val="00F46C4D"/>
    <w:rsid w:val="00F5323D"/>
    <w:rsid w:val="00F57F2F"/>
    <w:rsid w:val="00F603BF"/>
    <w:rsid w:val="00F65AC5"/>
    <w:rsid w:val="00F7039D"/>
    <w:rsid w:val="00F71B5E"/>
    <w:rsid w:val="00F71BBD"/>
    <w:rsid w:val="00F76CA3"/>
    <w:rsid w:val="00F85E4D"/>
    <w:rsid w:val="00F863DE"/>
    <w:rsid w:val="00F94881"/>
    <w:rsid w:val="00F949F8"/>
    <w:rsid w:val="00FA0668"/>
    <w:rsid w:val="00FA24E5"/>
    <w:rsid w:val="00FA332C"/>
    <w:rsid w:val="00FB0751"/>
    <w:rsid w:val="00FB32E9"/>
    <w:rsid w:val="00FB3A79"/>
    <w:rsid w:val="00FB6832"/>
    <w:rsid w:val="00FC19E8"/>
    <w:rsid w:val="00FC30F3"/>
    <w:rsid w:val="00FE41E9"/>
    <w:rsid w:val="00FE5441"/>
    <w:rsid w:val="00FF1117"/>
    <w:rsid w:val="00FF5AD8"/>
    <w:rsid w:val="00FF5F59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F8D568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iPriority="0" w:unhideWhenUsed="1"/>
    <w:lsdException w:name="Title" w:locked="1" w:uiPriority="0" w:qFormat="1"/>
    <w:lsdException w:name="Default Paragraph Font" w:locked="1" w:uiPriority="0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Plain Text" w:semiHidden="1" w:uiPriority="0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2A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76AE7"/>
    <w:pPr>
      <w:keepNext/>
      <w:jc w:val="center"/>
      <w:outlineLvl w:val="0"/>
    </w:pPr>
    <w:rPr>
      <w:rFonts w:ascii="Arial" w:hAnsi="Arial"/>
      <w:i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B599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B5993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B5993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45CE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9B5993"/>
    <w:rPr>
      <w:rFonts w:ascii="Arial" w:hAnsi="Arial" w:cs="Arial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9B5993"/>
    <w:rPr>
      <w:rFonts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B5993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3852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E5653"/>
    <w:rPr>
      <w:rFonts w:cs="Times New Roman"/>
      <w:sz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3852A0"/>
    <w:rPr>
      <w:rFonts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D76AE7"/>
    <w:rPr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345CE1"/>
    <w:rPr>
      <w:rFonts w:cs="Times New Roman"/>
      <w:sz w:val="16"/>
      <w:szCs w:val="16"/>
    </w:rPr>
  </w:style>
  <w:style w:type="table" w:styleId="Grigliatabella">
    <w:name w:val="Table Grid"/>
    <w:basedOn w:val="Tabellanormale"/>
    <w:uiPriority w:val="39"/>
    <w:rsid w:val="000D5D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F603BF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345CE1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85C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45CE1"/>
    <w:rPr>
      <w:rFonts w:cs="Times New Roman"/>
      <w:sz w:val="2"/>
    </w:rPr>
  </w:style>
  <w:style w:type="paragraph" w:styleId="Testodelblocco">
    <w:name w:val="Block Text"/>
    <w:basedOn w:val="Normale"/>
    <w:uiPriority w:val="99"/>
    <w:rsid w:val="00383DE3"/>
    <w:pPr>
      <w:tabs>
        <w:tab w:val="left" w:pos="4962"/>
      </w:tabs>
      <w:ind w:left="1418" w:right="51"/>
      <w:jc w:val="both"/>
    </w:pPr>
    <w:rPr>
      <w:rFonts w:ascii="Verdana" w:hAnsi="Verdana"/>
      <w:bCs/>
      <w:szCs w:val="20"/>
    </w:rPr>
  </w:style>
  <w:style w:type="paragraph" w:styleId="Corpotesto">
    <w:name w:val="Body Text"/>
    <w:basedOn w:val="Normale"/>
    <w:link w:val="CorpotestoCarattere"/>
    <w:uiPriority w:val="99"/>
    <w:rsid w:val="009B59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9B5993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9B5993"/>
    <w:pPr>
      <w:spacing w:after="120"/>
      <w:ind w:left="283"/>
    </w:pPr>
    <w:rPr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9B5993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9B5993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9B5993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rsid w:val="009B5993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9B5993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A81F70"/>
    <w:pPr>
      <w:widowControl w:val="0"/>
      <w:spacing w:after="200" w:line="276" w:lineRule="auto"/>
      <w:ind w:left="720"/>
      <w:contextualSpacing/>
    </w:pPr>
    <w:rPr>
      <w:rFonts w:ascii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rsid w:val="00B32B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32B48"/>
    <w:rPr>
      <w:rFonts w:cs="Times New Roman"/>
      <w:sz w:val="24"/>
      <w:szCs w:val="24"/>
    </w:rPr>
  </w:style>
  <w:style w:type="paragraph" w:styleId="Puntoelenco">
    <w:name w:val="List Bullet"/>
    <w:basedOn w:val="Normale"/>
    <w:uiPriority w:val="99"/>
    <w:rsid w:val="009F07D9"/>
    <w:pPr>
      <w:numPr>
        <w:numId w:val="35"/>
      </w:numPr>
      <w:ind w:left="360"/>
      <w:contextualSpacing/>
    </w:pPr>
    <w:rPr>
      <w:rFonts w:ascii="Arial" w:hAnsi="Arial"/>
      <w:sz w:val="28"/>
      <w:szCs w:val="20"/>
    </w:rPr>
  </w:style>
  <w:style w:type="character" w:styleId="Testosegnaposto">
    <w:name w:val="Placeholder Text"/>
    <w:basedOn w:val="Carpredefinitoparagrafo"/>
    <w:uiPriority w:val="99"/>
    <w:semiHidden/>
    <w:rsid w:val="00333A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98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aranteprivacy.it/regolamentoue/guida-all-applicazione-del-regolamento-europeo-in-materia-di-protezione-dei-dati-personal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4D4C7-0CA6-4A0E-9C0E-0EF67CB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6</TotalTime>
  <Pages>5</Pages>
  <Words>2279</Words>
  <Characters>14297</Characters>
  <Application>Microsoft Office Word</Application>
  <DocSecurity>0</DocSecurity>
  <Lines>119</Lines>
  <Paragraphs>33</Paragraphs>
  <ScaleCrop>false</ScaleCrop>
  <Company>Olidata S.p.A.</Company>
  <LinksUpToDate>false</LinksUpToDate>
  <CharactersWithSpaces>16543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Segreteria06</cp:lastModifiedBy>
  <cp:revision>3</cp:revision>
  <cp:lastPrinted>2018-09-25T09:31:00Z</cp:lastPrinted>
  <dcterms:created xsi:type="dcterms:W3CDTF">2025-09-04T09:51:00Z</dcterms:created>
  <dcterms:modified xsi:type="dcterms:W3CDTF">2025-09-04T09:56:00Z</dcterms:modified>
</cp:coreProperties>
</file>